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632" w:rsidRDefault="00316632" w:rsidP="007C7A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1797">
        <w:rPr>
          <w:rFonts w:ascii="Times New Roman" w:hAnsi="Times New Roman" w:cs="Times New Roman"/>
          <w:b/>
          <w:bCs/>
          <w:sz w:val="28"/>
          <w:szCs w:val="28"/>
        </w:rPr>
        <w:t>DOBRE MIANIERY</w:t>
      </w:r>
    </w:p>
    <w:p w:rsidR="00316632" w:rsidRDefault="00316632" w:rsidP="0096441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15779">
        <w:rPr>
          <w:rFonts w:ascii="Times New Roman" w:hAnsi="Times New Roman" w:cs="Times New Roman"/>
          <w:b/>
          <w:bCs/>
          <w:noProof/>
          <w:sz w:val="28"/>
          <w:szCs w:val="28"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5" o:spid="_x0000_i1025" type="#_x0000_t75" style="width:316.2pt;height:420.6pt;visibility:visible">
            <v:imagedata r:id="rId4" o:title=""/>
          </v:shape>
        </w:pict>
      </w:r>
      <w:r w:rsidRPr="00115779">
        <w:rPr>
          <w:rFonts w:ascii="Times New Roman" w:hAnsi="Times New Roman" w:cs="Times New Roman"/>
          <w:b/>
          <w:bCs/>
          <w:noProof/>
          <w:sz w:val="28"/>
          <w:szCs w:val="28"/>
          <w:lang w:eastAsia="pl-PL"/>
        </w:rPr>
        <w:pict>
          <v:shape id="Obraz 6" o:spid="_x0000_i1026" type="#_x0000_t75" style="width:349.8pt;height:411pt;visibility:visible">
            <v:imagedata r:id="rId5" o:title=""/>
          </v:shape>
        </w:pict>
      </w:r>
    </w:p>
    <w:p w:rsidR="00316632" w:rsidRDefault="00316632" w:rsidP="007C7A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316632" w:rsidSect="007C7A6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115779">
        <w:rPr>
          <w:rFonts w:ascii="Times New Roman" w:hAnsi="Times New Roman" w:cs="Times New Roman"/>
          <w:b/>
          <w:bCs/>
          <w:noProof/>
          <w:sz w:val="28"/>
          <w:szCs w:val="28"/>
          <w:lang w:eastAsia="pl-PL"/>
        </w:rPr>
        <w:pict>
          <v:shape id="Obraz 23" o:spid="_x0000_i1027" type="#_x0000_t75" style="width:603.6pt;height:427.2pt;visibility:visible">
            <v:imagedata r:id="rId6" o:title=""/>
            <o:lock v:ext="edit" aspectratio="f"/>
          </v:shape>
        </w:pict>
      </w:r>
    </w:p>
    <w:p w:rsidR="00316632" w:rsidRDefault="00316632" w:rsidP="007C7A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6632" w:rsidRDefault="00316632" w:rsidP="007C7A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PRZYJRZYJ SIE RYSUNKOM. NARYSUJ </w:t>
      </w:r>
      <w:r w:rsidRPr="00A30312">
        <w:rPr>
          <w:rFonts w:ascii="Times New Roman" w:hAnsi="Times New Roman" w:cs="Times New Roman"/>
          <w:b/>
          <w:bCs/>
          <w:color w:val="92D050"/>
          <w:sz w:val="28"/>
          <w:szCs w:val="28"/>
        </w:rPr>
        <w:t>WESOŁĄ BUŹKĘ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TAM, GDZIE DZIECKO MA DOBRE MIANIERY, CZYLI JEST GRZECZNE. TAM, GDZIE MA ZŁE MANIERY, CZYLI JEST NIEGRZECZNE, NARYSUJ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SMUTNĄ</w:t>
      </w:r>
      <w:r w:rsidRPr="00A3031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BUŹKĘ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316632" w:rsidRDefault="00316632" w:rsidP="007C7A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15779">
        <w:rPr>
          <w:rFonts w:ascii="Times New Roman" w:hAnsi="Times New Roman" w:cs="Times New Roman"/>
          <w:b/>
          <w:bCs/>
          <w:noProof/>
          <w:sz w:val="28"/>
          <w:szCs w:val="28"/>
          <w:lang w:eastAsia="pl-PL"/>
        </w:rPr>
        <w:pict>
          <v:shape id="Obraz 9" o:spid="_x0000_i1028" type="#_x0000_t75" style="width:341.4pt;height:4in;visibility:visible">
            <v:imagedata r:id="rId7" o:title=""/>
          </v:shape>
        </w:pict>
      </w:r>
    </w:p>
    <w:p w:rsidR="00316632" w:rsidRDefault="00316632" w:rsidP="007C7A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15779">
        <w:rPr>
          <w:rFonts w:ascii="Times New Roman" w:hAnsi="Times New Roman" w:cs="Times New Roman"/>
          <w:b/>
          <w:bCs/>
          <w:noProof/>
          <w:sz w:val="28"/>
          <w:szCs w:val="28"/>
          <w:lang w:eastAsia="pl-PL"/>
        </w:rPr>
        <w:pict>
          <v:shape id="Obraz 10" o:spid="_x0000_i1029" type="#_x0000_t75" style="width:367.2pt;height:152.4pt;visibility:visible">
            <v:imagedata r:id="rId8" o:title=""/>
          </v:shape>
        </w:pict>
      </w:r>
      <w:r w:rsidRPr="00115779">
        <w:rPr>
          <w:rFonts w:ascii="Times New Roman" w:hAnsi="Times New Roman" w:cs="Times New Roman"/>
          <w:b/>
          <w:bCs/>
          <w:noProof/>
          <w:sz w:val="28"/>
          <w:szCs w:val="28"/>
          <w:lang w:eastAsia="pl-PL"/>
        </w:rPr>
        <w:pict>
          <v:shape id="Obraz 11" o:spid="_x0000_i1030" type="#_x0000_t75" style="width:363pt;height:148.2pt;visibility:visible">
            <v:imagedata r:id="rId9" o:title=""/>
          </v:shape>
        </w:pict>
      </w:r>
    </w:p>
    <w:p w:rsidR="00316632" w:rsidRDefault="00316632" w:rsidP="007C7A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6632" w:rsidRDefault="00316632" w:rsidP="007C7A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6632" w:rsidRDefault="00316632" w:rsidP="00A3031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SPRÓBUJ ZAGRAĆ WSPÓLNIE Z RODZICEM. POWODZENIA :-)</w:t>
      </w:r>
    </w:p>
    <w:p w:rsidR="00316632" w:rsidRDefault="00316632" w:rsidP="00A3031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6632" w:rsidRDefault="00316632" w:rsidP="00A30312">
      <w:pPr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316632" w:rsidSect="007C7A6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115779">
        <w:rPr>
          <w:rFonts w:ascii="Times New Roman" w:hAnsi="Times New Roman" w:cs="Times New Roman"/>
          <w:b/>
          <w:bCs/>
          <w:noProof/>
          <w:sz w:val="28"/>
          <w:szCs w:val="28"/>
          <w:lang w:eastAsia="pl-PL"/>
        </w:rPr>
        <w:pict>
          <v:shape id="Obraz 22" o:spid="_x0000_i1031" type="#_x0000_t75" style="width:612pt;height:430.2pt;rotation:90;visibility:visible">
            <v:imagedata r:id="rId10" o:title=""/>
          </v:shape>
        </w:pict>
      </w:r>
    </w:p>
    <w:p w:rsidR="00316632" w:rsidRDefault="00316632" w:rsidP="00A30312">
      <w:pPr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316632" w:rsidSect="00A3031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115779">
        <w:rPr>
          <w:rFonts w:ascii="Times New Roman" w:hAnsi="Times New Roman" w:cs="Times New Roman"/>
          <w:b/>
          <w:bCs/>
          <w:noProof/>
          <w:sz w:val="28"/>
          <w:szCs w:val="28"/>
          <w:lang w:eastAsia="pl-PL"/>
        </w:rPr>
        <w:pict>
          <v:shape id="Obraz 15" o:spid="_x0000_i1032" type="#_x0000_t75" style="width:522.6pt;height:10in;visibility:visible">
            <v:imagedata r:id="rId11" o:title=""/>
          </v:shape>
        </w:pict>
      </w:r>
    </w:p>
    <w:p w:rsidR="00316632" w:rsidRDefault="00316632" w:rsidP="00A30312">
      <w:pPr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316632" w:rsidSect="00A3031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115779">
        <w:rPr>
          <w:rFonts w:ascii="Times New Roman" w:hAnsi="Times New Roman" w:cs="Times New Roman"/>
          <w:b/>
          <w:bCs/>
          <w:noProof/>
          <w:sz w:val="28"/>
          <w:szCs w:val="28"/>
          <w:lang w:eastAsia="pl-PL"/>
        </w:rPr>
        <w:pict>
          <v:shape id="Obraz 18" o:spid="_x0000_i1033" type="#_x0000_t75" style="width:522.6pt;height:702pt;visibility:visible">
            <v:imagedata r:id="rId12" o:title=""/>
          </v:shape>
        </w:pict>
      </w:r>
    </w:p>
    <w:p w:rsidR="00316632" w:rsidRDefault="00316632" w:rsidP="00A30312">
      <w:pPr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316632" w:rsidSect="0096441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115779">
        <w:rPr>
          <w:rFonts w:ascii="Times New Roman" w:hAnsi="Times New Roman" w:cs="Times New Roman"/>
          <w:b/>
          <w:bCs/>
          <w:noProof/>
          <w:sz w:val="28"/>
          <w:szCs w:val="28"/>
          <w:lang w:eastAsia="pl-PL"/>
        </w:rPr>
        <w:pict>
          <v:shape id="Obraz 19" o:spid="_x0000_i1034" type="#_x0000_t75" style="width:522.6pt;height:717.6pt;visibility:visible">
            <v:imagedata r:id="rId13" o:title=""/>
          </v:shape>
        </w:pict>
      </w:r>
    </w:p>
    <w:p w:rsidR="00316632" w:rsidRDefault="00316632" w:rsidP="00A30312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  <w:sectPr w:rsidR="00316632" w:rsidSect="0096441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115779"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shape id="Obraz 16" o:spid="_x0000_i1035" type="#_x0000_t75" style="width:523.2pt;height:706.8pt;visibility:visible">
            <v:imagedata r:id="rId14" o:title=""/>
          </v:shape>
        </w:pict>
      </w:r>
    </w:p>
    <w:p w:rsidR="00316632" w:rsidRPr="00A30312" w:rsidRDefault="00316632" w:rsidP="00A30312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  <w:r w:rsidRPr="00115779"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shape id="Obraz 20" o:spid="_x0000_i1036" type="#_x0000_t75" style="width:523.2pt;height:705.6pt;visibility:visible">
            <v:imagedata r:id="rId15" o:title=""/>
          </v:shape>
        </w:pict>
      </w:r>
    </w:p>
    <w:p w:rsidR="00316632" w:rsidRDefault="00316632" w:rsidP="007C7A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316632" w:rsidSect="0096441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115779">
        <w:rPr>
          <w:rFonts w:ascii="Times New Roman" w:hAnsi="Times New Roman" w:cs="Times New Roman"/>
          <w:b/>
          <w:bCs/>
          <w:noProof/>
          <w:sz w:val="28"/>
          <w:szCs w:val="28"/>
          <w:lang w:eastAsia="pl-PL"/>
        </w:rPr>
        <w:pict>
          <v:shape id="Obraz 17" o:spid="_x0000_i1037" type="#_x0000_t75" style="width:522.6pt;height:699pt;visibility:visible">
            <v:imagedata r:id="rId16" o:title=""/>
          </v:shape>
        </w:pict>
      </w:r>
    </w:p>
    <w:p w:rsidR="00316632" w:rsidRDefault="00316632" w:rsidP="002E3A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Zajęcia Rozwijające Kreatywność Techniczne</w:t>
      </w:r>
    </w:p>
    <w:p w:rsidR="00316632" w:rsidRDefault="00316632" w:rsidP="002E3A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Klasa I a</w:t>
      </w:r>
    </w:p>
    <w:p w:rsidR="00316632" w:rsidRDefault="00316632" w:rsidP="002E3A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17.04.2020r., 2h. lekcyjne</w:t>
      </w:r>
    </w:p>
    <w:p w:rsidR="00316632" w:rsidRDefault="00316632" w:rsidP="002E3A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Temat: Ptaszki wiosenne z włóczki</w:t>
      </w:r>
    </w:p>
    <w:p w:rsidR="00316632" w:rsidRDefault="00316632" w:rsidP="002E3A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Przygotowanie potrzebnych materiałów: kolorowa włóczka, oczka, papier kolorowy, bibuła, rolki po papierze kolorowym, piki do umieszczania ptaszków.</w:t>
      </w:r>
    </w:p>
    <w:p w:rsidR="00316632" w:rsidRDefault="00316632" w:rsidP="002E3A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Komponowanie ptaszków, dekoracja, osadzanie na piku.</w:t>
      </w:r>
    </w:p>
    <w:p w:rsidR="00316632" w:rsidRDefault="00316632" w:rsidP="002E3AE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Dzieci najszybciej przyswajają wiedzę i umiejętności podczas wykonywania zadań w praktyce. Czytanie książek i obserwacja przyrody to pierwsze kroki, aby poznać najbardziej znane gatunki ptaków, a jak do tego dodamy samodzielne wykonanie Sikorki, Gila, Bociana lub Sowy, to z pewnością maluch szybko i na długo zapamięta poznane ptaki. </w:t>
      </w:r>
    </w:p>
    <w:p w:rsidR="00316632" w:rsidRDefault="00316632" w:rsidP="002E3AE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pict>
          <v:shape id="Obraz 1" o:spid="_x0000_i1038" type="#_x0000_t75" style="width:449.4pt;height:278.4pt;visibility:visible">
            <v:imagedata r:id="rId17" o:title=""/>
          </v:shape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16632" w:rsidRDefault="00316632" w:rsidP="002E3AE8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16632" w:rsidRDefault="00316632" w:rsidP="002E3AE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Odsyłam na stronę internetową, z której proszę skorzystać:</w:t>
      </w:r>
    </w:p>
    <w:p w:rsidR="00316632" w:rsidRDefault="00316632" w:rsidP="002E3AE8">
      <w:hyperlink r:id="rId18" w:history="1">
        <w:r>
          <w:rPr>
            <w:rStyle w:val="Hyperlink"/>
          </w:rPr>
          <w:t>https://mojedziecikreatywnie.pl/2015/11/ptaki-z-rolek/</w:t>
        </w:r>
      </w:hyperlink>
      <w:r>
        <w:t xml:space="preserve"> </w:t>
      </w:r>
    </w:p>
    <w:p w:rsidR="00316632" w:rsidRDefault="00316632" w:rsidP="002E3A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Życzę Miłej zabawy z ptakami</w:t>
      </w:r>
    </w:p>
    <w:p w:rsidR="00316632" w:rsidRDefault="00316632" w:rsidP="002E3A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</w:t>
      </w:r>
    </w:p>
    <w:p w:rsidR="00316632" w:rsidRDefault="00316632" w:rsidP="002E3AE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Anna Goleń </w:t>
      </w:r>
      <w:bookmarkStart w:id="0" w:name="_GoBack"/>
      <w:bookmarkEnd w:id="0"/>
    </w:p>
    <w:p w:rsidR="00316632" w:rsidRDefault="00316632" w:rsidP="007C7A64">
      <w:pPr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316632" w:rsidSect="0096441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16632" w:rsidRDefault="00316632"/>
    <w:sectPr w:rsidR="00316632" w:rsidSect="0096441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SystemFont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0763"/>
    <w:rsid w:val="00115779"/>
    <w:rsid w:val="001B0024"/>
    <w:rsid w:val="001B00CA"/>
    <w:rsid w:val="002E3AE8"/>
    <w:rsid w:val="00316632"/>
    <w:rsid w:val="004865AB"/>
    <w:rsid w:val="005504C5"/>
    <w:rsid w:val="00635AE2"/>
    <w:rsid w:val="007C7A64"/>
    <w:rsid w:val="00802C2D"/>
    <w:rsid w:val="008D227B"/>
    <w:rsid w:val="00964411"/>
    <w:rsid w:val="009804AD"/>
    <w:rsid w:val="009E1797"/>
    <w:rsid w:val="00A30312"/>
    <w:rsid w:val="00A707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0CA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70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7076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rsid w:val="002E3AE8"/>
    <w:rPr>
      <w:rFonts w:ascii="Times New Roman" w:hAnsi="Times New Roman"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6804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hyperlink" Target="https://mojedziecikreatywnie.pl/2015/11/ptaki-z-rolek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12</Pages>
  <Words>167</Words>
  <Characters>1003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DOBRE MIANIERY</dc:title>
  <dc:subject/>
  <dc:creator>User</dc:creator>
  <cp:keywords/>
  <dc:description/>
  <cp:lastModifiedBy>piotr</cp:lastModifiedBy>
  <cp:revision>3</cp:revision>
  <dcterms:created xsi:type="dcterms:W3CDTF">2020-04-15T06:38:00Z</dcterms:created>
  <dcterms:modified xsi:type="dcterms:W3CDTF">2020-04-15T06:40:00Z</dcterms:modified>
</cp:coreProperties>
</file>