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33" w:rsidRPr="00EA0A41" w:rsidRDefault="00195533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</w:pPr>
      <w:r w:rsidRPr="00EA0A41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t xml:space="preserve">GIMNASTYKA BUZI I JĘZYKA- OPOWIADANIA I WIERSZYKI </w:t>
      </w:r>
      <w:r w:rsidRPr="00E12677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52.4pt;height:372.6pt;rotation:-90;visibility:visible">
            <v:imagedata r:id="rId4" o:title=""/>
          </v:shape>
        </w:pict>
      </w:r>
    </w:p>
    <w:p w:rsidR="00195533" w:rsidRDefault="00195533" w:rsidP="00EA0A41">
      <w:pPr>
        <w:jc w:val="both"/>
      </w:pPr>
      <w:r w:rsidRPr="00457C36">
        <w:rPr>
          <w:noProof/>
          <w:lang w:eastAsia="pl-PL"/>
        </w:rPr>
        <w:pict>
          <v:shape id="Obraz 2" o:spid="_x0000_i1026" type="#_x0000_t75" style="width:449.4pt;height:642.6pt;visibility:visible">
            <v:imagedata r:id="rId5" o:title=""/>
          </v:shape>
        </w:pict>
      </w:r>
    </w:p>
    <w:p w:rsidR="00195533" w:rsidRDefault="00195533" w:rsidP="00EA0A41">
      <w:pPr>
        <w:jc w:val="both"/>
      </w:pPr>
      <w:r w:rsidRPr="00457C36">
        <w:rPr>
          <w:noProof/>
          <w:lang w:eastAsia="pl-PL"/>
        </w:rPr>
        <w:pict>
          <v:shape id="Obraz 3" o:spid="_x0000_i1027" type="#_x0000_t75" style="width:450pt;height:651pt;visibility:visible">
            <v:imagedata r:id="rId6" o:title=""/>
          </v:shape>
        </w:pict>
      </w:r>
      <w:r w:rsidRPr="00457C36">
        <w:rPr>
          <w:noProof/>
          <w:lang w:eastAsia="pl-PL"/>
        </w:rPr>
        <w:pict>
          <v:shape id="Obraz 4" o:spid="_x0000_i1028" type="#_x0000_t75" style="width:451.2pt;height:637.2pt;visibility:visible">
            <v:imagedata r:id="rId7" o:title=""/>
          </v:shape>
        </w:pict>
      </w:r>
    </w:p>
    <w:p w:rsidR="00195533" w:rsidRDefault="00195533" w:rsidP="00EA0A41">
      <w:pPr>
        <w:jc w:val="right"/>
      </w:pPr>
      <w:r>
        <w:t>F. PLAJSTEK</w:t>
      </w:r>
    </w:p>
    <w:sectPr w:rsidR="00195533" w:rsidSect="00591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0A41"/>
    <w:rsid w:val="00195533"/>
    <w:rsid w:val="00316C99"/>
    <w:rsid w:val="00457C36"/>
    <w:rsid w:val="0059115A"/>
    <w:rsid w:val="00800425"/>
    <w:rsid w:val="00C57E0F"/>
    <w:rsid w:val="00E12677"/>
    <w:rsid w:val="00EA0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15A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A0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A0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9</Words>
  <Characters>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GIMNASTYKA BUZI I JĘZYKA- OPOWIADANIA I WIERSZYKI  </dc:title>
  <dc:subject/>
  <dc:creator>User</dc:creator>
  <cp:keywords/>
  <dc:description/>
  <cp:lastModifiedBy>piotr</cp:lastModifiedBy>
  <cp:revision>2</cp:revision>
  <dcterms:created xsi:type="dcterms:W3CDTF">2020-05-18T18:12:00Z</dcterms:created>
  <dcterms:modified xsi:type="dcterms:W3CDTF">2020-05-18T18:12:00Z</dcterms:modified>
</cp:coreProperties>
</file>