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27F" w:rsidRDefault="0063127F" w:rsidP="00C62D51">
      <w:pPr>
        <w:ind w:left="708" w:hanging="708"/>
        <w:rPr>
          <w:noProof/>
        </w:rPr>
      </w:pPr>
      <w:r>
        <w:rPr>
          <w:noProof/>
        </w:rPr>
        <w:t>Iwona Tawrell</w:t>
      </w:r>
    </w:p>
    <w:p w:rsidR="0063127F" w:rsidRDefault="0063127F">
      <w:r w:rsidRPr="00B7387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370.8pt;height:499.8pt;visibility:visible">
            <v:imagedata r:id="rId4" o:title=""/>
          </v:shape>
        </w:pict>
      </w:r>
    </w:p>
    <w:p w:rsidR="0063127F" w:rsidRDefault="0063127F">
      <w:r w:rsidRPr="00B73874">
        <w:rPr>
          <w:noProof/>
        </w:rPr>
        <w:pict>
          <v:shape id="Obraz 2" o:spid="_x0000_i1026" type="#_x0000_t75" style="width:453.6pt;height:708pt;visibility:visible">
            <v:imagedata r:id="rId5" o:title=""/>
          </v:shape>
        </w:pict>
      </w:r>
    </w:p>
    <w:p w:rsidR="0063127F" w:rsidRDefault="0063127F">
      <w:r w:rsidRPr="00B73874">
        <w:rPr>
          <w:noProof/>
        </w:rPr>
        <w:pict>
          <v:shape id="Obraz 3" o:spid="_x0000_i1027" type="#_x0000_t75" style="width:453.6pt;height:720.6pt;visibility:visible">
            <v:imagedata r:id="rId6" o:title=""/>
          </v:shape>
        </w:pict>
      </w:r>
    </w:p>
    <w:sectPr w:rsidR="0063127F" w:rsidSect="00BA17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772F3"/>
    <w:rsid w:val="00440998"/>
    <w:rsid w:val="00586B5A"/>
    <w:rsid w:val="0063127F"/>
    <w:rsid w:val="007F575E"/>
    <w:rsid w:val="00B73874"/>
    <w:rsid w:val="00B772F3"/>
    <w:rsid w:val="00BA1727"/>
    <w:rsid w:val="00C62D51"/>
    <w:rsid w:val="00EC4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1727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77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772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2</Words>
  <Characters>18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Iwona Tawrell</dc:title>
  <dc:subject/>
  <dc:creator>Iwona</dc:creator>
  <cp:keywords/>
  <dc:description/>
  <cp:lastModifiedBy>piotr</cp:lastModifiedBy>
  <cp:revision>2</cp:revision>
  <dcterms:created xsi:type="dcterms:W3CDTF">2020-05-28T17:04:00Z</dcterms:created>
  <dcterms:modified xsi:type="dcterms:W3CDTF">2020-05-28T17:04:00Z</dcterms:modified>
</cp:coreProperties>
</file>