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 xml:space="preserve">Dzień dobry! Lody i zabawki lubią wszystkie dzieci. Dzisiejsze karty pracy związane są właśnie z tymi rzeczami. Mam nadzieję, że dobrze będzie się Wam z nimi pracowało. A więc do dzieła! </w:t>
      </w: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>W ćwiczeniu 1 dobierz etykiety z nazwami zabawek do obrazków:</w:t>
      </w: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</w:p>
    <w:p w:rsidR="00680D7C" w:rsidRDefault="00680D7C">
      <w:pPr>
        <w:rPr>
          <w:rFonts w:ascii="Times New Roman" w:hAnsi="Times New Roman" w:cs="Times New Roman"/>
          <w:b/>
          <w:bCs/>
          <w:sz w:val="52"/>
          <w:szCs w:val="52"/>
          <w:lang w:val="pl-PL"/>
        </w:rPr>
      </w:pPr>
      <w:r>
        <w:rPr>
          <w:rFonts w:ascii="Times New Roman" w:hAnsi="Times New Roman" w:cs="Times New Roman"/>
          <w:b/>
          <w:bCs/>
          <w:sz w:val="52"/>
          <w:szCs w:val="52"/>
          <w:lang w:val="pl-PL"/>
        </w:rPr>
        <w:t>LALA      MIŚ      AUTKO     PIŁKA</w:t>
      </w:r>
    </w:p>
    <w:p w:rsidR="00680D7C" w:rsidRDefault="00680D7C">
      <w:pPr>
        <w:rPr>
          <w:rFonts w:ascii="Times New Roman" w:hAnsi="Times New Roman" w:cs="Times New Roman"/>
          <w:sz w:val="52"/>
          <w:szCs w:val="52"/>
          <w:lang w:val="pl-PL"/>
        </w:rPr>
      </w:pP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>Którą z tych zabawek lubisz bawić się najbardziej?</w:t>
      </w:r>
    </w:p>
    <w:p w:rsidR="00680D7C" w:rsidRDefault="00680D7C">
      <w:pPr>
        <w:rPr>
          <w:rFonts w:ascii="SimSun"/>
          <w:sz w:val="24"/>
          <w:szCs w:val="24"/>
          <w:lang w:val="pl-PL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2" o:spid="_x0000_i1025" type="#_x0000_t75" alt="IMG_256" style="width:483.6pt;height:684pt;visibility:visible">
            <v:imagedata r:id="rId4" o:title=""/>
          </v:shape>
        </w:pict>
      </w:r>
      <w:r>
        <w:rPr>
          <w:rFonts w:ascii="SimSun"/>
          <w:sz w:val="24"/>
          <w:szCs w:val="24"/>
          <w:lang w:val="pl-PL"/>
        </w:rPr>
        <w:t>\</w:t>
      </w:r>
      <w:r>
        <w:rPr>
          <w:rFonts w:ascii="SimSun" w:hAnsi="SimSun" w:cs="SimSun"/>
          <w:sz w:val="24"/>
          <w:szCs w:val="24"/>
          <w:lang w:val="pl-PL"/>
        </w:rPr>
        <w:t>U</w:t>
      </w: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>Wytnij i uzupełnij zgodnie ze wzorem:</w:t>
      </w:r>
    </w:p>
    <w:p w:rsidR="00680D7C" w:rsidRDefault="00680D7C">
      <w:pPr>
        <w:rPr>
          <w:rFonts w:ascii="SimSun"/>
          <w:sz w:val="24"/>
          <w:szCs w:val="24"/>
        </w:rPr>
      </w:pPr>
      <w:r>
        <w:rPr>
          <w:rFonts w:ascii="SimSun" w:hAnsi="SimSun" w:cs="SimSun"/>
          <w:sz w:val="24"/>
          <w:szCs w:val="24"/>
          <w:lang w:val="pl-PL"/>
        </w:rPr>
        <w:t>U</w:t>
      </w: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3" o:spid="_x0000_i1026" type="#_x0000_t75" alt="IMG_256" style="width:532.8pt;height:376.2pt;visibility:visible">
            <v:imagedata r:id="rId5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4" o:spid="_x0000_i1027" type="#_x0000_t75" alt="IMG_256" style="width:633.6pt;height:447.6pt;visibility:visible">
            <v:imagedata r:id="rId6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5" o:spid="_x0000_i1028" type="#_x0000_t75" alt="IMG_256" style="width:10in;height:508.8pt;visibility:visible">
            <v:imagedata r:id="rId7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6" o:spid="_x0000_i1029" type="#_x0000_t75" alt="IMG_256" style="width:10in;height:508.8pt;visibility:visible">
            <v:imagedata r:id="rId8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7" o:spid="_x0000_i1030" type="#_x0000_t75" alt="IMG_256" style="width:10in;height:508.8pt;visibility:visible">
            <v:imagedata r:id="rId9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8" o:spid="_x0000_i1031" type="#_x0000_t75" alt="IMG_256" style="width:10in;height:508.8pt;visibility:visible">
            <v:imagedata r:id="rId10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 xml:space="preserve">Przepisz wyraz, policz ile ma liter      </w:t>
      </w: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9" o:spid="_x0000_i1032" type="#_x0000_t75" alt="IMG_256" style="width:5in;height:234pt;visibility:visible">
            <v:imagedata r:id="rId11" o:title=""/>
          </v:shape>
        </w:pict>
      </w: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10" o:spid="_x0000_i1033" type="#_x0000_t75" alt="IMG_256" style="width:578.4pt;height:396.6pt;visibility:visible">
            <v:imagedata r:id="rId12" o:title=""/>
          </v:shape>
        </w:pict>
      </w:r>
    </w:p>
    <w:p w:rsidR="00680D7C" w:rsidRDefault="00680D7C">
      <w:pPr>
        <w:rPr>
          <w:rFonts w:ascii="Times New Roman" w:hAnsi="Times New Roman" w:cs="Times New Roman"/>
          <w:sz w:val="32"/>
          <w:szCs w:val="32"/>
          <w:lang w:val="pl-PL"/>
        </w:rPr>
      </w:pPr>
      <w:r>
        <w:rPr>
          <w:rFonts w:ascii="Times New Roman" w:hAnsi="Times New Roman" w:cs="Times New Roman"/>
          <w:sz w:val="32"/>
          <w:szCs w:val="32"/>
          <w:lang w:val="pl-PL"/>
        </w:rPr>
        <w:t xml:space="preserve">Wytnij i uzupełnij: </w: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11" o:spid="_x0000_i1034" type="#_x0000_t75" alt="IMG_256" style="width:557.4pt;height:389.4pt;visibility:visible">
            <v:imagedata r:id="rId13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12" o:spid="_x0000_i1035" type="#_x0000_t75" alt="IMG_256" style="width:663pt;height:449.4pt;visibility:visible">
            <v:imagedata r:id="rId14" o:title=""/>
          </v:shape>
        </w:pict>
      </w:r>
    </w:p>
    <w:p w:rsidR="00680D7C" w:rsidRDefault="00680D7C">
      <w:pPr>
        <w:rPr>
          <w:rFonts w:ascii="Times New Roman" w:hAnsi="Times New Roman" w:cs="Times New Roman"/>
          <w:sz w:val="28"/>
          <w:szCs w:val="28"/>
          <w:lang w:val="pl-PL"/>
        </w:rPr>
      </w:pPr>
      <w:r>
        <w:rPr>
          <w:rFonts w:ascii="Times New Roman" w:hAnsi="Times New Roman" w:cs="Times New Roman"/>
          <w:sz w:val="28"/>
          <w:szCs w:val="28"/>
          <w:lang w:val="pl-PL"/>
        </w:rPr>
        <w:t>Narysuj po liniach i pokoloruj:</w: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13" o:spid="_x0000_i1036" type="#_x0000_t75" alt="IMG_256" style="width:271.8pt;height:388.8pt;visibility:visible">
            <v:imagedata r:id="rId15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14" o:spid="_x0000_i1037" type="#_x0000_t75" alt="IMG_256" style="width:315pt;height:433.8pt;visibility:visible">
            <v:imagedata r:id="rId16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  <w:bookmarkStart w:id="0" w:name="_GoBack"/>
      <w:bookmarkEnd w:id="0"/>
      <w:r w:rsidRPr="00904A6E">
        <w:rPr>
          <w:rFonts w:ascii="SimSun"/>
          <w:noProof/>
          <w:sz w:val="24"/>
          <w:szCs w:val="24"/>
          <w:lang w:val="pl-PL" w:eastAsia="pl-PL"/>
        </w:rPr>
        <w:pict>
          <v:shape id="Obraz 15" o:spid="_x0000_i1038" type="#_x0000_t75" alt="IMG_256" style="width:310.2pt;height:432.6pt;visibility:visible">
            <v:imagedata r:id="rId17" o:title=""/>
          </v:shape>
        </w:pict>
      </w:r>
    </w:p>
    <w:p w:rsidR="00680D7C" w:rsidRDefault="00680D7C">
      <w:pPr>
        <w:rPr>
          <w:rFonts w:ascii="SimSun"/>
          <w:sz w:val="24"/>
          <w:szCs w:val="24"/>
        </w:rPr>
      </w:pPr>
    </w:p>
    <w:sectPr w:rsidR="00680D7C" w:rsidSect="0084249B">
      <w:pgSz w:w="16838" w:h="11906" w:orient="landscape"/>
      <w:pgMar w:top="1800" w:right="1440" w:bottom="180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??¨§?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420"/>
  <w:hyphenationZone w:val="425"/>
  <w:doNotHyphenateCaps/>
  <w:drawingGridVerticalSpacing w:val="156"/>
  <w:noPunctuationKerning/>
  <w:characterSpacingControl w:val="compressPunctuation"/>
  <w:doNotValidateAgainstSchema/>
  <w:doNotDemarcateInvalidXml/>
  <w:compat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84249B"/>
    <w:rsid w:val="00416123"/>
    <w:rsid w:val="00680D7C"/>
    <w:rsid w:val="007A1258"/>
    <w:rsid w:val="0084249B"/>
    <w:rsid w:val="00904A6E"/>
    <w:rsid w:val="0FA13021"/>
    <w:rsid w:val="7C910AB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SimSun" w:hAnsi="Times New Roman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HTML Top of Form" w:locked="1" w:semiHidden="0" w:uiPriority="0" w:unhideWhenUsed="0"/>
    <w:lsdException w:name="HTML Bottom of Form" w:locked="1" w:semiHidden="0" w:uiPriority="0" w:unhideWhenUsed="0"/>
    <w:lsdException w:name="Normal Table" w:locked="1" w:semiHidden="0" w:uiPriority="0" w:unhideWhenUsed="0"/>
    <w:lsdException w:name="No List" w:locked="1" w:semiHidden="0" w:uiPriority="0" w:unhideWhenUsed="0"/>
    <w:lsdException w:name="Outline List 1" w:locked="1" w:semiHidden="0" w:uiPriority="0" w:unhideWhenUsed="0"/>
    <w:lsdException w:name="Outline List 2" w:locked="1" w:semiHidden="0" w:uiPriority="0" w:unhideWhenUsed="0"/>
    <w:lsdException w:name="Outline List 3" w:locked="1" w:semiHidden="0" w:uiPriority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4249B"/>
    <w:rPr>
      <w:rFonts w:ascii="Calibri" w:hAnsi="Calibri" w:cs="Calibri"/>
      <w:sz w:val="20"/>
      <w:szCs w:val="20"/>
      <w:lang w:val="en-US" w:eastAsia="zh-CN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jpeg"/><Relationship Id="rId5" Type="http://schemas.openxmlformats.org/officeDocument/2006/relationships/image" Target="media/image2.png"/><Relationship Id="rId15" Type="http://schemas.openxmlformats.org/officeDocument/2006/relationships/image" Target="media/image12.jpeg"/><Relationship Id="rId10" Type="http://schemas.openxmlformats.org/officeDocument/2006/relationships/image" Target="media/image7.png"/><Relationship Id="rId19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</TotalTime>
  <Pages>16</Pages>
  <Words>72</Words>
  <Characters>437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Dzień dobry</dc:title>
  <dc:subject/>
  <dc:creator>zina6</dc:creator>
  <cp:keywords/>
  <dc:description/>
  <cp:lastModifiedBy>piotr</cp:lastModifiedBy>
  <cp:revision>2</cp:revision>
  <dcterms:created xsi:type="dcterms:W3CDTF">2020-06-18T20:17:00Z</dcterms:created>
  <dcterms:modified xsi:type="dcterms:W3CDTF">2020-06-18T20:17:00Z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1045-11.2.0.9396</vt:lpwstr>
  </property>
</Properties>
</file>