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9BF" w:rsidRDefault="001A69BF" w:rsidP="00B64180">
      <w:pPr>
        <w:jc w:val="center"/>
      </w:pPr>
      <w:r w:rsidRPr="00B72734">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cover photo, Brak dostępnego opisu zdjęcia." style="width:450pt;height:271.8pt;visibility:visible">
            <v:imagedata r:id="rId4" o:title=""/>
          </v:shape>
        </w:pict>
      </w:r>
    </w:p>
    <w:p w:rsidR="001A69BF" w:rsidRDefault="001A69BF" w:rsidP="00B64180">
      <w:pPr>
        <w:rPr>
          <w:rFonts w:ascii="Times New Roman" w:hAnsi="Times New Roman" w:cs="Times New Roman"/>
          <w:sz w:val="28"/>
          <w:szCs w:val="28"/>
        </w:rPr>
      </w:pPr>
      <w:r>
        <w:rPr>
          <w:rFonts w:ascii="Times New Roman" w:hAnsi="Times New Roman" w:cs="Times New Roman"/>
          <w:sz w:val="28"/>
          <w:szCs w:val="28"/>
        </w:rPr>
        <w:t>Zapraszam do wspólnego czytania wraz z dziećmi bajki o zajączku i uzupełniania pustych kratek wyciętymi symbolami PCS. Poćwiczymy w ten sposób stosunki przestrzenne.</w:t>
      </w:r>
    </w:p>
    <w:p w:rsidR="001A69BF" w:rsidRDefault="001A69BF" w:rsidP="00B64180">
      <w:pPr>
        <w:rPr>
          <w:rFonts w:ascii="Times New Roman" w:hAnsi="Times New Roman" w:cs="Times New Roman"/>
          <w:sz w:val="28"/>
          <w:szCs w:val="28"/>
        </w:rPr>
      </w:pPr>
    </w:p>
    <w:p w:rsidR="001A69BF" w:rsidRDefault="001A69BF" w:rsidP="00B64180">
      <w:pPr>
        <w:rPr>
          <w:rFonts w:ascii="Times New Roman" w:hAnsi="Times New Roman" w:cs="Times New Roman"/>
          <w:sz w:val="28"/>
          <w:szCs w:val="28"/>
        </w:rPr>
      </w:pPr>
    </w:p>
    <w:p w:rsidR="001A69BF" w:rsidRDefault="001A69BF" w:rsidP="00B64180">
      <w:pPr>
        <w:rPr>
          <w:rFonts w:ascii="Times New Roman" w:hAnsi="Times New Roman" w:cs="Times New Roman"/>
          <w:sz w:val="28"/>
          <w:szCs w:val="28"/>
        </w:rPr>
      </w:pPr>
    </w:p>
    <w:p w:rsidR="001A69BF" w:rsidRDefault="001A69BF" w:rsidP="00B64180">
      <w:pPr>
        <w:rPr>
          <w:rFonts w:ascii="Times New Roman" w:hAnsi="Times New Roman" w:cs="Times New Roman"/>
          <w:sz w:val="28"/>
          <w:szCs w:val="28"/>
        </w:rPr>
      </w:pPr>
    </w:p>
    <w:p w:rsidR="001A69BF" w:rsidRPr="00DB1712" w:rsidRDefault="001A69BF" w:rsidP="00B64180">
      <w:pPr>
        <w:rPr>
          <w:rFonts w:ascii="Comic Sans MS" w:hAnsi="Comic Sans MS" w:cs="Comic Sans MS"/>
          <w:b/>
          <w:bCs/>
          <w:i/>
          <w:iCs/>
          <w:sz w:val="40"/>
          <w:szCs w:val="40"/>
        </w:rPr>
      </w:pPr>
      <w:r w:rsidRPr="00B64180">
        <w:rPr>
          <w:rFonts w:ascii="Comic Sans MS" w:hAnsi="Comic Sans MS" w:cs="Comic Sans MS"/>
          <w:b/>
          <w:bCs/>
          <w:i/>
          <w:iCs/>
          <w:sz w:val="40"/>
          <w:szCs w:val="40"/>
        </w:rPr>
        <w:t xml:space="preserve"> </w:t>
      </w:r>
      <w:r w:rsidRPr="00DB1712">
        <w:rPr>
          <w:rFonts w:ascii="Comic Sans MS" w:hAnsi="Comic Sans MS" w:cs="Comic Sans MS"/>
          <w:b/>
          <w:bCs/>
          <w:i/>
          <w:iCs/>
          <w:sz w:val="40"/>
          <w:szCs w:val="40"/>
        </w:rPr>
        <w:t>Książka do aktywnej zabawy „W poszukiwaniu zająca”</w:t>
      </w:r>
    </w:p>
    <w:p w:rsidR="001A69BF" w:rsidRDefault="001A69BF" w:rsidP="00B64180"/>
    <w:p w:rsidR="001A69BF" w:rsidRDefault="001A69BF" w:rsidP="00B64180">
      <w:r>
        <w:rPr>
          <w:noProof/>
          <w:lang w:eastAsia="pl-PL"/>
        </w:rPr>
        <w:pict>
          <v:shape id="Obraz 4" o:spid="_x0000_s1026" type="#_x0000_t75" alt="Znalezione obrazy dla zapytania: rabbit clipart" style="position:absolute;margin-left:441.45pt;margin-top:178.65pt;width:258.3pt;height:258.25pt;z-index:251646464;visibility:visible">
            <v:imagedata r:id="rId5" o:title=""/>
          </v:shape>
        </w:pict>
      </w:r>
      <w:r>
        <w:rPr>
          <w:noProof/>
          <w:lang w:eastAsia="pl-PL"/>
        </w:rPr>
        <w:pict>
          <v:shape id="Obraz 43" o:spid="_x0000_s1027" type="#_x0000_t75" style="position:absolute;margin-left:348.55pt;margin-top:-18.45pt;width:333.45pt;height:126.75pt;z-index:-251649536;visibility:visible" wrapcoords="-49 0 -49 21472 21600 21472 21600 0 -49 0">
            <v:imagedata r:id="rId6" o:title=""/>
            <w10:wrap type="tight"/>
          </v:shape>
        </w:pict>
      </w:r>
      <w:r w:rsidRPr="00B72734">
        <w:rPr>
          <w:noProof/>
          <w:lang w:eastAsia="pl-PL"/>
        </w:rPr>
        <w:pict>
          <v:shape id="Obraz 4" o:spid="_x0000_i1026" type="#_x0000_t75" alt="Znalezione obrazy dla zapytania: rabbit clipart" style="width:322.8pt;height:322.8pt;visibility:visible">
            <v:imagedata r:id="rId5" o:title=""/>
          </v:shape>
        </w:pict>
      </w:r>
    </w:p>
    <w:p w:rsidR="001A69BF" w:rsidRDefault="001A69BF" w:rsidP="00B64180"/>
    <w:p w:rsidR="001A69BF" w:rsidRDefault="001A69BF" w:rsidP="00B64180"/>
    <w:p w:rsidR="001A69BF" w:rsidRDefault="001A69BF" w:rsidP="00B64180">
      <w:r w:rsidRPr="00B72734">
        <w:rPr>
          <w:noProof/>
          <w:lang w:eastAsia="pl-PL"/>
        </w:rPr>
        <w:pict>
          <v:shape id="Obraz 25" o:spid="_x0000_i1027" type="#_x0000_t75" style="width:447pt;height:124.8pt;visibility:visible">
            <v:imagedata r:id="rId7" o:title=""/>
          </v:shape>
        </w:pict>
      </w:r>
    </w:p>
    <w:p w:rsidR="001A69BF" w:rsidRDefault="001A69BF" w:rsidP="00B64180"/>
    <w:p w:rsidR="001A69BF" w:rsidRDefault="001A69BF" w:rsidP="00B64180">
      <w:r w:rsidRPr="00B72734">
        <w:rPr>
          <w:noProof/>
          <w:lang w:eastAsia="pl-PL"/>
        </w:rPr>
        <w:pict>
          <v:shape id="Obraz 19" o:spid="_x0000_i1028" type="#_x0000_t75" style="width:536.4pt;height:131.4pt;visibility:visible">
            <v:imagedata r:id="rId8" o:title=""/>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r>
        <w:rPr>
          <w:noProof/>
          <w:lang w:eastAsia="pl-PL"/>
        </w:rPr>
        <w:pict>
          <v:shape id="_x0000_s1028" type="#_x0000_t75" alt="Znalezione obrazy dla zapytania: rabbit clipart" style="position:absolute;margin-left:539.1pt;margin-top:-10.2pt;width:208.25pt;height:208.15pt;z-index:-251652608;visibility:visible">
            <v:imagedata r:id="rId5" o:title=""/>
          </v:shape>
        </w:pict>
      </w:r>
      <w:r w:rsidRPr="00B72734">
        <w:rPr>
          <w:noProof/>
          <w:lang w:eastAsia="pl-PL"/>
        </w:rPr>
        <w:pict>
          <v:shape id="Obraz 43" o:spid="_x0000_i1029" type="#_x0000_t75" style="width:333pt;height:124.8pt;visibility:visible">
            <v:imagedata r:id="rId6" o:title=""/>
          </v:shape>
        </w:pict>
      </w:r>
    </w:p>
    <w:p w:rsidR="001A69BF" w:rsidRDefault="001A69BF" w:rsidP="00B64180">
      <w:pPr>
        <w:ind w:left="7080" w:firstLine="708"/>
      </w:pPr>
    </w:p>
    <w:p w:rsidR="001A69BF" w:rsidRDefault="001A69BF" w:rsidP="00B64180">
      <w:r>
        <w:rPr>
          <w:noProof/>
          <w:lang w:eastAsia="pl-PL"/>
        </w:rPr>
        <w:pict>
          <v:shape id="Obraz 7" o:spid="_x0000_s1029" type="#_x0000_t75" alt="Znalezione obrazy dla zapytania: krzak obrazek" style="position:absolute;margin-left:448.7pt;margin-top:-54.9pt;width:258.3pt;height:198.75pt;z-index:-251651584;visibility:visible" wrapcoords="-63 0 -63 21518 21600 21518 21600 0 -63 0">
            <v:imagedata r:id="rId9" o:title=""/>
            <w10:wrap type="tight"/>
          </v:shape>
        </w:pict>
      </w:r>
    </w:p>
    <w:p w:rsidR="001A69BF" w:rsidRDefault="001A69BF" w:rsidP="00B64180"/>
    <w:p w:rsidR="001A69BF" w:rsidRDefault="001A69BF" w:rsidP="00B64180">
      <w:r>
        <w:rPr>
          <w:noProof/>
          <w:lang w:eastAsia="pl-PL"/>
        </w:rPr>
        <w:pict>
          <v:roundrect id="Prostokąt zaokrąglony 24" o:spid="_x0000_s1030" style="position:absolute;margin-left:196.8pt;margin-top:22.55pt;width:95.5pt;height:1in;z-index:251656704;visibility:visible" arcsize="10923f"/>
        </w:pict>
      </w:r>
      <w:r w:rsidRPr="00B72734">
        <w:rPr>
          <w:noProof/>
          <w:lang w:eastAsia="pl-PL"/>
        </w:rPr>
        <w:pict>
          <v:shape id="Obraz 46" o:spid="_x0000_i1030" type="#_x0000_t75" style="width:240.6pt;height:100.8pt;visibility:visible">
            <v:imagedata r:id="rId10" o:title=""/>
          </v:shape>
        </w:pict>
      </w:r>
    </w:p>
    <w:p w:rsidR="001A69BF" w:rsidRDefault="001A69BF" w:rsidP="00B64180"/>
    <w:p w:rsidR="001A69BF" w:rsidRDefault="001A69BF" w:rsidP="00B64180"/>
    <w:p w:rsidR="001A69BF" w:rsidRDefault="001A69BF" w:rsidP="00B64180">
      <w:pPr>
        <w:rPr>
          <w:noProof/>
          <w:lang w:eastAsia="pl-PL"/>
        </w:rPr>
      </w:pPr>
      <w:r>
        <w:rPr>
          <w:noProof/>
          <w:lang w:eastAsia="pl-PL"/>
        </w:rPr>
        <w:pict>
          <v:shape id="_x0000_s1031" type="#_x0000_t75" alt="Znalezione obrazy dla zapytania: rabbit clipart" style="position:absolute;margin-left:478.5pt;margin-top:46.65pt;width:289.65pt;height:289.55pt;z-index:-251668992;visibility:visible">
            <v:imagedata r:id="rId5" o:title=""/>
          </v:shape>
        </w:pict>
      </w:r>
      <w:r w:rsidRPr="00B72734">
        <w:rPr>
          <w:noProof/>
          <w:lang w:eastAsia="pl-PL"/>
        </w:rPr>
        <w:pict>
          <v:shape id="_x0000_i1031" type="#_x0000_t75" style="width:508.2pt;height:142.2pt;visibility:visible">
            <v:imagedata r:id="rId7" o:title=""/>
          </v:shape>
        </w:pict>
      </w:r>
    </w:p>
    <w:p w:rsidR="001A69BF" w:rsidRDefault="001A69BF" w:rsidP="00B64180">
      <w:pPr>
        <w:rPr>
          <w:noProof/>
          <w:lang w:eastAsia="pl-PL"/>
        </w:rPr>
      </w:pPr>
    </w:p>
    <w:p w:rsidR="001A69BF" w:rsidRDefault="001A69BF" w:rsidP="00B64180">
      <w:r w:rsidRPr="00B72734">
        <w:rPr>
          <w:noProof/>
          <w:lang w:eastAsia="pl-PL"/>
        </w:rPr>
        <w:pict>
          <v:shape id="_x0000_i1032" type="#_x0000_t75" style="width:536.4pt;height:131.4pt;visibility:visible">
            <v:imagedata r:id="rId8" o:title=""/>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r>
        <w:rPr>
          <w:noProof/>
          <w:lang w:eastAsia="pl-PL"/>
        </w:rPr>
        <w:pict>
          <v:shape id="Obraz 31" o:spid="_x0000_s1032" type="#_x0000_t75" alt="Znalezione obrazy dla zapytania: basket clipart" style="position:absolute;margin-left:361.05pt;margin-top:-11.05pt;width:338.15pt;height:336.5pt;z-index:-251667968;visibility:visible" wrapcoords="-48 0 -48 21552 21600 21552 21600 0 -48 0">
            <v:imagedata r:id="rId11" o:title=""/>
            <w10:wrap type="tight"/>
          </v:shape>
        </w:pict>
      </w:r>
      <w:r w:rsidRPr="00B72734">
        <w:rPr>
          <w:noProof/>
          <w:lang w:eastAsia="pl-PL"/>
        </w:rPr>
        <w:pict>
          <v:shape id="_x0000_i1033" type="#_x0000_t75" style="width:333pt;height:124.8pt;visibility:visible">
            <v:imagedata r:id="rId6" o:title=""/>
          </v:shape>
        </w:pict>
      </w:r>
    </w:p>
    <w:p w:rsidR="001A69BF" w:rsidRDefault="001A69BF" w:rsidP="00B64180">
      <w:r>
        <w:rPr>
          <w:noProof/>
          <w:lang w:eastAsia="pl-PL"/>
        </w:rPr>
        <w:pict>
          <v:shape id="_x0000_s1033" type="#_x0000_t75" alt="Znalezione obrazy dla zapytania: rabbit clipart" style="position:absolute;margin-left:448.7pt;margin-top:-67.75pt;width:174.7pt;height:173.7pt;z-index:251652608;visibility:visible">
            <v:imagedata r:id="rId5" o:title=""/>
          </v:shape>
        </w:pict>
      </w:r>
    </w:p>
    <w:p w:rsidR="001A69BF" w:rsidRDefault="001A69BF" w:rsidP="00B64180"/>
    <w:p w:rsidR="001A69BF" w:rsidRDefault="001A69BF" w:rsidP="00B64180"/>
    <w:p w:rsidR="001A69BF" w:rsidRDefault="001A69BF" w:rsidP="00B64180">
      <w:r>
        <w:rPr>
          <w:noProof/>
          <w:lang w:eastAsia="pl-PL"/>
        </w:rPr>
        <w:pict>
          <v:roundrect id="Prostokąt zaokrąglony 10" o:spid="_x0000_s1034" style="position:absolute;margin-left:208.8pt;margin-top:25.9pt;width:95.5pt;height:1in;z-index:251657728;visibility:visible" arcsize="10923f"/>
        </w:pict>
      </w:r>
      <w:r w:rsidRPr="00B72734">
        <w:rPr>
          <w:noProof/>
          <w:lang w:eastAsia="pl-PL"/>
        </w:rPr>
        <w:pict>
          <v:shape id="_x0000_i1034" type="#_x0000_t75" style="width:240.6pt;height:100.8pt;visibility:visible">
            <v:imagedata r:id="rId10" o:title=""/>
          </v:shape>
        </w:pict>
      </w:r>
    </w:p>
    <w:p w:rsidR="001A69BF" w:rsidRDefault="001A69BF" w:rsidP="00B64180"/>
    <w:p w:rsidR="001A69BF" w:rsidRDefault="001A69BF" w:rsidP="00B64180"/>
    <w:p w:rsidR="001A69BF" w:rsidRDefault="001A69BF" w:rsidP="00B64180"/>
    <w:p w:rsidR="001A69BF" w:rsidRDefault="001A69BF" w:rsidP="00B64180">
      <w:r w:rsidRPr="00B72734">
        <w:rPr>
          <w:noProof/>
          <w:lang w:eastAsia="pl-PL"/>
        </w:rPr>
        <w:pict>
          <v:shape id="_x0000_i1035" type="#_x0000_t75" style="width:508.2pt;height:142.2pt;visibility:visible">
            <v:imagedata r:id="rId7" o:title=""/>
          </v:shape>
        </w:pict>
      </w:r>
    </w:p>
    <w:p w:rsidR="001A69BF" w:rsidRDefault="001A69BF" w:rsidP="00B64180"/>
    <w:p w:rsidR="001A69BF" w:rsidRDefault="001A69BF" w:rsidP="00B64180">
      <w:r>
        <w:rPr>
          <w:noProof/>
          <w:lang w:eastAsia="pl-PL"/>
        </w:rPr>
        <w:pict>
          <v:shape id="_x0000_s1035" type="#_x0000_t75" alt="Znalezione obrazy dla zapytania: rabbit clipart" style="position:absolute;margin-left:479.15pt;margin-top:-204.2pt;width:288.8pt;height:290.3pt;z-index:-251666944;visibility:visible">
            <v:imagedata r:id="rId5" o:title=""/>
          </v:shape>
        </w:pict>
      </w:r>
    </w:p>
    <w:p w:rsidR="001A69BF" w:rsidRDefault="001A69BF" w:rsidP="00B64180"/>
    <w:p w:rsidR="001A69BF" w:rsidRDefault="001A69BF" w:rsidP="00B64180">
      <w:r w:rsidRPr="00B72734">
        <w:rPr>
          <w:noProof/>
          <w:lang w:eastAsia="pl-PL"/>
        </w:rPr>
        <w:pict>
          <v:shape id="_x0000_i1036" type="#_x0000_t75" style="width:536.4pt;height:131.4pt;visibility:visible">
            <v:imagedata r:id="rId8" o:title=""/>
          </v:shape>
        </w:pict>
      </w:r>
    </w:p>
    <w:p w:rsidR="001A69BF" w:rsidRDefault="001A69BF" w:rsidP="00B64180"/>
    <w:p w:rsidR="001A69BF" w:rsidRDefault="001A69BF" w:rsidP="00B64180"/>
    <w:p w:rsidR="001A69BF" w:rsidRDefault="001A69BF" w:rsidP="00B64180"/>
    <w:p w:rsidR="001A69BF" w:rsidRDefault="001A69BF" w:rsidP="00B64180">
      <w:r>
        <w:rPr>
          <w:noProof/>
          <w:lang w:eastAsia="pl-PL"/>
        </w:rPr>
        <w:pict>
          <v:shape id="_x0000_s1036" type="#_x0000_t75" alt="Znalezione obrazy dla zapytania: rabbit clipart" style="position:absolute;margin-left:478.45pt;margin-top:7pt;width:288.05pt;height:289.55pt;z-index:-251664896;visibility:visible">
            <v:imagedata r:id="rId5" o:title=""/>
          </v:shape>
        </w:pict>
      </w:r>
      <w:r w:rsidRPr="00B72734">
        <w:rPr>
          <w:noProof/>
          <w:lang w:eastAsia="pl-PL"/>
        </w:rPr>
        <w:pict>
          <v:shape id="_x0000_i1037" type="#_x0000_t75" style="width:225pt;height:85.8pt;visibility:visible">
            <v:imagedata r:id="rId6" o:title=""/>
          </v:shape>
        </w:pict>
      </w:r>
    </w:p>
    <w:p w:rsidR="001A69BF" w:rsidRDefault="001A69BF" w:rsidP="00B64180">
      <w:r>
        <w:rPr>
          <w:noProof/>
          <w:lang w:eastAsia="pl-PL"/>
        </w:rPr>
        <w:pict>
          <v:shape id="Obraz 34" o:spid="_x0000_s1037" type="#_x0000_t75" alt="Znalezione obrazy dla zapytania: egg easter clipart" style="position:absolute;margin-left:245.3pt;margin-top:-44.55pt;width:289.6pt;height:205pt;z-index:-251657728;visibility:visible" wrapcoords="-56 0 -56 21521 21600 21521 21600 0 -56 0">
            <v:imagedata r:id="rId12" o:title=""/>
            <w10:wrap type="tight"/>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r>
        <w:rPr>
          <w:noProof/>
          <w:lang w:eastAsia="pl-PL"/>
        </w:rPr>
        <w:pict>
          <v:roundrect id="Prostokąt zaokrąglony 6" o:spid="_x0000_s1038" style="position:absolute;margin-left:211.45pt;margin-top:14.6pt;width:95.5pt;height:1in;z-index:251659776;visibility:visible" arcsize="10923f"/>
        </w:pict>
      </w:r>
      <w:r w:rsidRPr="00B72734">
        <w:rPr>
          <w:noProof/>
          <w:lang w:eastAsia="pl-PL"/>
        </w:rPr>
        <w:pict>
          <v:shape id="_x0000_i1038" type="#_x0000_t75" style="width:240.6pt;height:100.8pt;visibility:visible">
            <v:imagedata r:id="rId10" o:title=""/>
          </v:shape>
        </w:pict>
      </w:r>
    </w:p>
    <w:p w:rsidR="001A69BF" w:rsidRDefault="001A69BF" w:rsidP="00B64180"/>
    <w:p w:rsidR="001A69BF" w:rsidRDefault="001A69BF" w:rsidP="00B64180"/>
    <w:p w:rsidR="001A69BF" w:rsidRDefault="001A69BF" w:rsidP="00B64180">
      <w:r>
        <w:rPr>
          <w:noProof/>
          <w:lang w:eastAsia="pl-PL"/>
        </w:rPr>
        <w:pict>
          <v:shape id="_x0000_s1039" type="#_x0000_t75" alt="Znalezione obrazy dla zapytania: rabbit clipart" style="position:absolute;margin-left:479.1pt;margin-top:-2pt;width:288.05pt;height:289.55pt;z-index:-251665920;visibility:visible">
            <v:imagedata r:id="rId5" o:title=""/>
          </v:shape>
        </w:pict>
      </w:r>
      <w:r w:rsidRPr="00B72734">
        <w:rPr>
          <w:noProof/>
          <w:lang w:eastAsia="pl-PL"/>
        </w:rPr>
        <w:pict>
          <v:shape id="_x0000_i1039" type="#_x0000_t75" style="width:508.2pt;height:142.2pt;visibility:visible">
            <v:imagedata r:id="rId7" o:title=""/>
          </v:shape>
        </w:pict>
      </w:r>
      <w:r w:rsidRPr="00B72734">
        <w:rPr>
          <w:noProof/>
          <w:lang w:eastAsia="pl-PL"/>
        </w:rPr>
        <w:pict>
          <v:shape id="_x0000_i1040" type="#_x0000_t75" style="width:536.4pt;height:131.4pt;visibility:visible">
            <v:imagedata r:id="rId8" o:title=""/>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r>
        <w:rPr>
          <w:noProof/>
          <w:lang w:eastAsia="pl-PL"/>
        </w:rPr>
        <w:pict>
          <v:shape id="_x0000_s1040" type="#_x0000_t75" alt="Znalezione obrazy dla zapytania: rabbit clipart" style="position:absolute;margin-left:464.4pt;margin-top:-38.8pt;width:217.65pt;height:219.15pt;z-index:251653632;visibility:visible">
            <v:imagedata r:id="rId5" o:title=""/>
          </v:shape>
        </w:pict>
      </w:r>
      <w:r w:rsidRPr="00B72734">
        <w:rPr>
          <w:noProof/>
          <w:lang w:eastAsia="pl-PL"/>
        </w:rPr>
        <w:pict>
          <v:shape id="_x0000_i1041" type="#_x0000_t75" style="width:301.8pt;height:114.6pt;visibility:visible">
            <v:imagedata r:id="rId6" o:title=""/>
          </v:shape>
        </w:pict>
      </w:r>
    </w:p>
    <w:p w:rsidR="001A69BF" w:rsidRDefault="001A69BF" w:rsidP="00B64180"/>
    <w:p w:rsidR="001A69BF" w:rsidRDefault="001A69BF" w:rsidP="00B64180">
      <w:r>
        <w:rPr>
          <w:noProof/>
          <w:lang w:eastAsia="pl-PL"/>
        </w:rPr>
        <w:pict>
          <v:shape id="Obraz 49" o:spid="_x0000_s1041" type="#_x0000_t75" alt="Znalezione obrazy dla zapytania: stone clipart" style="position:absolute;margin-left:425.25pt;margin-top:4.45pt;width:256.75pt;height:137.75pt;z-index:251661824;visibility:visible">
            <v:imagedata r:id="rId13" o:title=""/>
          </v:shape>
        </w:pict>
      </w:r>
      <w:r>
        <w:rPr>
          <w:noProof/>
          <w:lang w:eastAsia="pl-PL"/>
        </w:rPr>
        <w:pict>
          <v:roundrect id="Prostokąt zaokrąglony 4" o:spid="_x0000_s1042" style="position:absolute;margin-left:201.55pt;margin-top:31pt;width:95.5pt;height:1in;z-index:251660800;visibility:visible" arcsize="10923f"/>
        </w:pict>
      </w:r>
      <w:r w:rsidRPr="00B72734">
        <w:rPr>
          <w:noProof/>
          <w:lang w:eastAsia="pl-PL"/>
        </w:rPr>
        <w:pict>
          <v:shape id="_x0000_i1042" type="#_x0000_t75" style="width:240.6pt;height:100.8pt;visibility:visible">
            <v:imagedata r:id="rId10" o:title=""/>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r>
        <w:rPr>
          <w:noProof/>
          <w:lang w:eastAsia="pl-PL"/>
        </w:rPr>
        <w:pict>
          <v:shape id="_x0000_s1043" type="#_x0000_t75" alt="Znalezione obrazy dla zapytania: rabbit clipart" style="position:absolute;margin-left:464.4pt;margin-top:30.9pt;width:288.05pt;height:289.55pt;z-index:-251661824;visibility:visible">
            <v:imagedata r:id="rId5" o:title=""/>
          </v:shape>
        </w:pict>
      </w:r>
      <w:r w:rsidRPr="00B72734">
        <w:rPr>
          <w:noProof/>
          <w:lang w:eastAsia="pl-PL"/>
        </w:rPr>
        <w:pict>
          <v:shape id="_x0000_i1043" type="#_x0000_t75" style="width:508.2pt;height:142.2pt;visibility:visible">
            <v:imagedata r:id="rId7" o:title=""/>
          </v:shape>
        </w:pict>
      </w:r>
    </w:p>
    <w:p w:rsidR="001A69BF" w:rsidRDefault="001A69BF" w:rsidP="00B64180"/>
    <w:p w:rsidR="001A69BF" w:rsidRDefault="001A69BF" w:rsidP="00B64180"/>
    <w:p w:rsidR="001A69BF" w:rsidRDefault="001A69BF" w:rsidP="00B64180">
      <w:r w:rsidRPr="00B72734">
        <w:rPr>
          <w:noProof/>
          <w:lang w:eastAsia="pl-PL"/>
        </w:rPr>
        <w:pict>
          <v:shape id="_x0000_i1044" type="#_x0000_t75" style="width:536.4pt;height:131.4pt;visibility:visible">
            <v:imagedata r:id="rId8" o:title=""/>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p w:rsidR="001A69BF" w:rsidRDefault="001A69BF" w:rsidP="00B64180">
      <w:r>
        <w:rPr>
          <w:noProof/>
          <w:lang w:eastAsia="pl-PL"/>
        </w:rPr>
        <w:pict>
          <v:shape id="Obraz 55" o:spid="_x0000_s1044" type="#_x0000_t75" alt="Drzewo w rysunek wektor wiosna" style="position:absolute;margin-left:425.25pt;margin-top:-52.05pt;width:268.5pt;height:305.2pt;z-index:-251653632;visibility:visible" wrapcoords="10076 0 7482 371 6637 584 6637 849 5913 1221 5430 1592 4525 2547 4284 2866 4163 3397 3017 3556 2293 3874 2293 4246 1810 4246 1086 4776 1086 5095 543 5466 0 5944 0 6793 965 7642 1026 7855 1569 8491 2836 9341 3077 10190 2715 10402 2534 10667 2594 11039 3318 11888 3379 12206 5792 12737 7120 12737 7602 13586 8266 14435 9292 15285 8930 17832 8688 18681 8326 20379 8326 21494 12067 21494 11705 19530 11645 17832 12067 16983 13394 16187 14360 15285 14963 14435 15446 13586 18764 12737 19247 12737 20273 12153 20393 11888 20936 11251 20936 11039 20695 10190 20876 9341 21600 8491 21600 8279 21298 7165 21057 6793 20936 4883 20092 4352 19549 4086 19066 3768 18101 3397 17558 2547 17377 1592 16773 1221 15928 849 16049 584 14842 425 10559 0 10076 0">
            <v:imagedata r:id="rId14" o:title=""/>
            <w10:wrap type="tight"/>
          </v:shape>
        </w:pict>
      </w:r>
    </w:p>
    <w:p w:rsidR="001A69BF" w:rsidRDefault="001A69BF" w:rsidP="00B64180"/>
    <w:p w:rsidR="001A69BF" w:rsidRDefault="001A69BF" w:rsidP="00B64180"/>
    <w:p w:rsidR="001A69BF" w:rsidRDefault="001A69BF" w:rsidP="00B64180">
      <w:r w:rsidRPr="00B72734">
        <w:rPr>
          <w:noProof/>
          <w:lang w:eastAsia="pl-PL"/>
        </w:rPr>
        <w:pict>
          <v:shape id="_x0000_i1045" type="#_x0000_t75" style="width:274.8pt;height:104.4pt;visibility:visible">
            <v:imagedata r:id="rId6" o:title=""/>
          </v:shape>
        </w:pict>
      </w:r>
    </w:p>
    <w:p w:rsidR="001A69BF" w:rsidRDefault="001A69BF" w:rsidP="00B64180"/>
    <w:p w:rsidR="001A69BF" w:rsidRDefault="001A69BF" w:rsidP="00B64180">
      <w:r>
        <w:rPr>
          <w:noProof/>
          <w:lang w:eastAsia="pl-PL"/>
        </w:rPr>
        <w:pict>
          <v:shape id="_x0000_s1045" type="#_x0000_t75" alt="Znalezione obrazy dla zapytania: rabbit clipart" style="position:absolute;margin-left:480.05pt;margin-top:-4.8pt;width:138.85pt;height:142.45pt;z-index:251655680;visibility:visible">
            <v:imagedata r:id="rId15" o:title=""/>
          </v:shape>
        </w:pict>
      </w:r>
      <w:r>
        <w:rPr>
          <w:noProof/>
          <w:lang w:eastAsia="pl-PL"/>
        </w:rPr>
        <w:pict>
          <v:roundrect id="Prostokąt zaokrąglony 3" o:spid="_x0000_s1046" style="position:absolute;margin-left:213.55pt;margin-top:2.8pt;width:95.5pt;height:1in;z-index:251665920;visibility:visible" arcsize="10923f"/>
        </w:pict>
      </w:r>
      <w:r w:rsidRPr="00B72734">
        <w:rPr>
          <w:noProof/>
          <w:lang w:eastAsia="pl-PL"/>
        </w:rPr>
        <w:pict>
          <v:shape id="_x0000_i1046" type="#_x0000_t75" style="width:240.6pt;height:100.8pt;visibility:visible">
            <v:imagedata r:id="rId10" o:title=""/>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r>
        <w:rPr>
          <w:noProof/>
          <w:lang w:eastAsia="pl-PL"/>
        </w:rPr>
        <w:pict>
          <v:shape id="Obraz 73" o:spid="_x0000_s1047" type="#_x0000_t75" alt="Znalezione obrazy dla zapytania: mam zająca" style="position:absolute;margin-left:354.8pt;margin-top:22.65pt;width:339.7pt;height:255.1pt;z-index:-251648512;visibility:visible" wrapcoords="-48 0 -48 21536 21600 21536 21600 0 -48 0">
            <v:imagedata r:id="rId16" o:title=""/>
            <w10:wrap type="tight"/>
          </v:shape>
        </w:pict>
      </w:r>
    </w:p>
    <w:p w:rsidR="001A69BF" w:rsidRDefault="001A69BF" w:rsidP="00B64180"/>
    <w:p w:rsidR="001A69BF" w:rsidRDefault="001A69BF" w:rsidP="00B64180">
      <w:r w:rsidRPr="00B72734">
        <w:rPr>
          <w:noProof/>
          <w:lang w:eastAsia="pl-PL"/>
        </w:rPr>
        <w:pict>
          <v:shape id="_x0000_i1047" type="#_x0000_t75" style="width:440.4pt;height:123pt;visibility:visible">
            <v:imagedata r:id="rId7" o:title=""/>
          </v:shape>
        </w:pict>
      </w:r>
    </w:p>
    <w:p w:rsidR="001A69BF" w:rsidRDefault="001A69BF" w:rsidP="00B64180"/>
    <w:p w:rsidR="001A69BF" w:rsidRDefault="001A69BF" w:rsidP="00B64180"/>
    <w:p w:rsidR="001A69BF" w:rsidRDefault="001A69BF" w:rsidP="00B64180"/>
    <w:p w:rsidR="001A69BF" w:rsidRDefault="001A69BF" w:rsidP="00B64180">
      <w:r>
        <w:rPr>
          <w:noProof/>
          <w:lang w:eastAsia="pl-PL"/>
        </w:rPr>
        <w:pict>
          <v:shape id="Obraz 76" o:spid="_x0000_s1048" type="#_x0000_t75" style="position:absolute;margin-left:-22.4pt;margin-top:-50.85pt;width:403.85pt;height:118.95pt;z-index:-251647488;visibility:visible" wrapcoords="-40 0 -40 21464 21600 21464 21600 0 -40 0">
            <v:imagedata r:id="rId17" o:title=""/>
            <w10:wrap type="tight"/>
          </v:shape>
        </w:pict>
      </w:r>
    </w:p>
    <w:p w:rsidR="001A69BF" w:rsidRDefault="001A69BF" w:rsidP="00B64180"/>
    <w:p w:rsidR="001A69BF" w:rsidRDefault="001A69BF" w:rsidP="00B64180"/>
    <w:p w:rsidR="001A69BF" w:rsidRDefault="001A69BF" w:rsidP="00B64180"/>
    <w:p w:rsidR="001A69BF" w:rsidRDefault="001A69BF" w:rsidP="00B64180"/>
    <w:p w:rsidR="001A69BF" w:rsidRDefault="001A69BF" w:rsidP="00B64180">
      <w:pPr>
        <w:rPr>
          <w:i/>
          <w:iCs/>
          <w:sz w:val="40"/>
          <w:szCs w:val="40"/>
        </w:rPr>
      </w:pPr>
      <w:r>
        <w:rPr>
          <w:i/>
          <w:iCs/>
          <w:sz w:val="40"/>
          <w:szCs w:val="40"/>
        </w:rPr>
        <w:t xml:space="preserve">Powycinaj </w:t>
      </w:r>
      <w:r w:rsidRPr="00D86515">
        <w:rPr>
          <w:i/>
          <w:iCs/>
          <w:sz w:val="40"/>
          <w:szCs w:val="40"/>
        </w:rPr>
        <w:t xml:space="preserve"> </w:t>
      </w:r>
      <w:r>
        <w:rPr>
          <w:i/>
          <w:iCs/>
          <w:sz w:val="40"/>
          <w:szCs w:val="40"/>
        </w:rPr>
        <w:t>symbole PCS  i dopasuj wraz z dzieckiem w odpowiednie miejsca.</w:t>
      </w:r>
    </w:p>
    <w:p w:rsidR="001A69BF" w:rsidRPr="00D86515" w:rsidRDefault="001A69BF" w:rsidP="00B64180">
      <w:pPr>
        <w:rPr>
          <w:i/>
          <w:iCs/>
          <w:sz w:val="40"/>
          <w:szCs w:val="40"/>
        </w:rPr>
      </w:pPr>
      <w:r>
        <w:rPr>
          <w:i/>
          <w:iCs/>
          <w:sz w:val="40"/>
          <w:szCs w:val="40"/>
        </w:rPr>
        <w:t xml:space="preserve">Dobrej zabawy </w:t>
      </w:r>
      <w:r w:rsidRPr="00DB1712">
        <w:rPr>
          <w:i/>
          <w:iCs/>
          <w:sz w:val="40"/>
          <w:szCs w:val="40"/>
        </w:rPr>
        <w:sym w:font="Wingdings" w:char="F04A"/>
      </w:r>
    </w:p>
    <w:p w:rsidR="001A69BF" w:rsidRDefault="001A69BF" w:rsidP="00B64180">
      <w: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2"/>
        <w:gridCol w:w="7072"/>
      </w:tblGrid>
      <w:tr w:rsidR="001A69BF" w:rsidRPr="00833A85">
        <w:tc>
          <w:tcPr>
            <w:tcW w:w="7072" w:type="dxa"/>
          </w:tcPr>
          <w:p w:rsidR="001A69BF" w:rsidRPr="00833A85" w:rsidRDefault="001A69BF" w:rsidP="00833A85">
            <w:pPr>
              <w:spacing w:after="0" w:line="240" w:lineRule="auto"/>
            </w:pPr>
            <w:r w:rsidRPr="00833A85">
              <w:rPr>
                <w:noProof/>
                <w:lang w:eastAsia="pl-PL"/>
              </w:rPr>
              <w:pict>
                <v:shape id="Obraz 58" o:spid="_x0000_i1048" type="#_x0000_t75" style="width:285pt;height:147pt;visibility:visible">
                  <v:imagedata r:id="rId18" o:title=""/>
                </v:shape>
              </w:pict>
            </w:r>
          </w:p>
        </w:tc>
        <w:tc>
          <w:tcPr>
            <w:tcW w:w="7072" w:type="dxa"/>
          </w:tcPr>
          <w:p w:rsidR="001A69BF" w:rsidRPr="00833A85" w:rsidRDefault="001A69BF" w:rsidP="00833A85">
            <w:pPr>
              <w:spacing w:after="0" w:line="240" w:lineRule="auto"/>
            </w:pPr>
            <w:r w:rsidRPr="00833A85">
              <w:rPr>
                <w:noProof/>
                <w:lang w:eastAsia="pl-PL"/>
              </w:rPr>
              <w:pict>
                <v:shape id="Obraz 61" o:spid="_x0000_i1049" type="#_x0000_t75" style="width:278.4pt;height:143.4pt;visibility:visible">
                  <v:imagedata r:id="rId19" o:title=""/>
                </v:shape>
              </w:pict>
            </w:r>
          </w:p>
        </w:tc>
      </w:tr>
      <w:tr w:rsidR="001A69BF" w:rsidRPr="00833A85">
        <w:tc>
          <w:tcPr>
            <w:tcW w:w="7072" w:type="dxa"/>
          </w:tcPr>
          <w:p w:rsidR="001A69BF" w:rsidRPr="00833A85" w:rsidRDefault="001A69BF" w:rsidP="00833A85">
            <w:pPr>
              <w:spacing w:after="0" w:line="240" w:lineRule="auto"/>
            </w:pPr>
            <w:r w:rsidRPr="00833A85">
              <w:rPr>
                <w:noProof/>
                <w:lang w:eastAsia="pl-PL"/>
              </w:rPr>
              <w:pict>
                <v:shape id="Obraz 15" o:spid="_x0000_i1050" type="#_x0000_t75" style="width:306pt;height:150.6pt;visibility:visible">
                  <v:imagedata r:id="rId20" o:title=""/>
                </v:shape>
              </w:pict>
            </w:r>
          </w:p>
        </w:tc>
        <w:tc>
          <w:tcPr>
            <w:tcW w:w="7072" w:type="dxa"/>
          </w:tcPr>
          <w:p w:rsidR="001A69BF" w:rsidRPr="00833A85" w:rsidRDefault="001A69BF" w:rsidP="00833A85">
            <w:pPr>
              <w:spacing w:after="0" w:line="240" w:lineRule="auto"/>
            </w:pPr>
            <w:r w:rsidRPr="00833A85">
              <w:rPr>
                <w:noProof/>
                <w:lang w:eastAsia="pl-PL"/>
              </w:rPr>
              <w:pict>
                <v:shape id="Obraz 16" o:spid="_x0000_i1051" type="#_x0000_t75" style="width:302.4pt;height:138.6pt;visibility:visible">
                  <v:imagedata r:id="rId21" o:title=""/>
                </v:shape>
              </w:pict>
            </w:r>
          </w:p>
        </w:tc>
      </w:tr>
    </w:tbl>
    <w:p w:rsidR="001A69BF" w:rsidRDefault="001A69BF" w:rsidP="00B64180"/>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2"/>
        <w:gridCol w:w="7072"/>
      </w:tblGrid>
      <w:tr w:rsidR="001A69BF" w:rsidRPr="00833A85">
        <w:tc>
          <w:tcPr>
            <w:tcW w:w="7072" w:type="dxa"/>
          </w:tcPr>
          <w:p w:rsidR="001A69BF" w:rsidRPr="00833A85" w:rsidRDefault="001A69BF" w:rsidP="00833A85">
            <w:pPr>
              <w:spacing w:after="0" w:line="240" w:lineRule="auto"/>
            </w:pPr>
            <w:r w:rsidRPr="00833A85">
              <w:rPr>
                <w:noProof/>
                <w:lang w:eastAsia="pl-PL"/>
              </w:rPr>
              <w:pict>
                <v:shape id="Obraz 22" o:spid="_x0000_i1052" type="#_x0000_t75" style="width:331.8pt;height:169.2pt;visibility:visible">
                  <v:imagedata r:id="rId22" o:title=""/>
                </v:shape>
              </w:pict>
            </w:r>
          </w:p>
        </w:tc>
        <w:tc>
          <w:tcPr>
            <w:tcW w:w="7072" w:type="dxa"/>
          </w:tcPr>
          <w:p w:rsidR="001A69BF" w:rsidRPr="00833A85" w:rsidRDefault="001A69BF" w:rsidP="00833A85">
            <w:pPr>
              <w:spacing w:after="0" w:line="240" w:lineRule="auto"/>
            </w:pPr>
          </w:p>
        </w:tc>
      </w:tr>
    </w:tbl>
    <w:p w:rsidR="001A69BF" w:rsidRDefault="001A69BF" w:rsidP="00B64180"/>
    <w:p w:rsidR="001A69BF" w:rsidRDefault="001A69BF" w:rsidP="00B64180"/>
    <w:p w:rsidR="001A69BF" w:rsidRDefault="001A69BF" w:rsidP="00B64180">
      <w:r>
        <w:t xml:space="preserve">       </w:t>
      </w:r>
    </w:p>
    <w:p w:rsidR="001A69BF" w:rsidRDefault="001A69BF" w:rsidP="0059556A">
      <w:pPr>
        <w:jc w:val="both"/>
      </w:pPr>
      <w:r>
        <w:rPr>
          <w:rFonts w:ascii="Times New Roman" w:hAnsi="Times New Roman" w:cs="Times New Roman"/>
          <w:sz w:val="28"/>
          <w:szCs w:val="28"/>
        </w:rPr>
        <w:t>Zachęcam do posłuchania wspólnie z dziećmi piosenek ilustrowanych sym</w:t>
      </w:r>
      <w:r w:rsidRPr="00B64180">
        <w:rPr>
          <w:rFonts w:ascii="Times New Roman" w:hAnsi="Times New Roman" w:cs="Times New Roman"/>
          <w:sz w:val="28"/>
          <w:szCs w:val="28"/>
        </w:rPr>
        <w:t>bo</w:t>
      </w:r>
      <w:r>
        <w:rPr>
          <w:rFonts w:ascii="Times New Roman" w:hAnsi="Times New Roman" w:cs="Times New Roman"/>
          <w:sz w:val="28"/>
          <w:szCs w:val="28"/>
        </w:rPr>
        <w:t>lami PCS:</w:t>
      </w:r>
      <w:r w:rsidRPr="00586E91">
        <w:t xml:space="preserve"> </w:t>
      </w:r>
    </w:p>
    <w:p w:rsidR="001A69BF" w:rsidRDefault="001A69BF" w:rsidP="0059556A">
      <w:pPr>
        <w:jc w:val="both"/>
        <w:rPr>
          <w:rFonts w:ascii="Times New Roman" w:hAnsi="Times New Roman" w:cs="Times New Roman"/>
          <w:sz w:val="28"/>
          <w:szCs w:val="28"/>
        </w:rPr>
      </w:pPr>
      <w:hyperlink r:id="rId23" w:history="1">
        <w:r w:rsidRPr="00E15D25">
          <w:rPr>
            <w:rStyle w:val="Hyperlink"/>
            <w:rFonts w:ascii="Times New Roman" w:hAnsi="Times New Roman" w:cs="Times New Roman"/>
            <w:sz w:val="28"/>
            <w:szCs w:val="28"/>
          </w:rPr>
          <w:t>https://www.facebook.com/piotr.borkowski.773124/videos/2918348861545297/</w:t>
        </w:r>
      </w:hyperlink>
    </w:p>
    <w:p w:rsidR="001A69BF" w:rsidRDefault="001A69BF" w:rsidP="0059556A">
      <w:pPr>
        <w:jc w:val="both"/>
      </w:pPr>
      <w:hyperlink r:id="rId24" w:history="1">
        <w:r w:rsidRPr="00E15D25">
          <w:rPr>
            <w:rStyle w:val="Hyperlink"/>
          </w:rPr>
          <w:t>https://www.facebook.com/1372617561/videos/10216544236343048/</w:t>
        </w:r>
      </w:hyperlink>
    </w:p>
    <w:p w:rsidR="001A69BF" w:rsidRDefault="001A69BF" w:rsidP="009E3125">
      <w:pPr>
        <w:jc w:val="right"/>
      </w:pPr>
      <w:r>
        <w:t>Pozdrawiam Grażyna Wardęga</w:t>
      </w:r>
      <w:bookmarkStart w:id="0" w:name="_GoBack"/>
      <w:bookmarkEnd w:id="0"/>
    </w:p>
    <w:sectPr w:rsidR="001A69BF" w:rsidSect="00B64180">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2BA"/>
    <w:rsid w:val="00024D25"/>
    <w:rsid w:val="001A69BF"/>
    <w:rsid w:val="004444FC"/>
    <w:rsid w:val="00586E91"/>
    <w:rsid w:val="0059556A"/>
    <w:rsid w:val="0077035A"/>
    <w:rsid w:val="008252BA"/>
    <w:rsid w:val="00833A85"/>
    <w:rsid w:val="0093226D"/>
    <w:rsid w:val="00985CFF"/>
    <w:rsid w:val="009E3125"/>
    <w:rsid w:val="00AD0FEB"/>
    <w:rsid w:val="00B64180"/>
    <w:rsid w:val="00B72734"/>
    <w:rsid w:val="00BE0EED"/>
    <w:rsid w:val="00D86515"/>
    <w:rsid w:val="00D93508"/>
    <w:rsid w:val="00DB1712"/>
    <w:rsid w:val="00E15D2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26D"/>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93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3508"/>
    <w:rPr>
      <w:rFonts w:ascii="Tahoma" w:hAnsi="Tahoma" w:cs="Tahoma"/>
      <w:sz w:val="16"/>
      <w:szCs w:val="16"/>
    </w:rPr>
  </w:style>
  <w:style w:type="character" w:styleId="Hyperlink">
    <w:name w:val="Hyperlink"/>
    <w:basedOn w:val="DefaultParagraphFont"/>
    <w:uiPriority w:val="99"/>
    <w:rsid w:val="0059556A"/>
    <w:rPr>
      <w:color w:val="0000FF"/>
      <w:u w:val="single"/>
    </w:rPr>
  </w:style>
  <w:style w:type="table" w:styleId="TableGrid">
    <w:name w:val="Table Grid"/>
    <w:basedOn w:val="TableNormal"/>
    <w:uiPriority w:val="99"/>
    <w:rsid w:val="00B6418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https://www.facebook.com/1372617561/videos/10216544236343048/"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www.facebook.com/piotr.borkowski.773124/videos/2918348861545297/"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Pages>
  <Words>128</Words>
  <Characters>772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Grażyna wardęga</dc:creator>
  <cp:keywords/>
  <dc:description/>
  <cp:lastModifiedBy>piotr</cp:lastModifiedBy>
  <cp:revision>2</cp:revision>
  <dcterms:created xsi:type="dcterms:W3CDTF">2020-03-31T18:49:00Z</dcterms:created>
  <dcterms:modified xsi:type="dcterms:W3CDTF">2020-03-31T18:49:00Z</dcterms:modified>
</cp:coreProperties>
</file>