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47F" w:rsidRDefault="00A5147F" w:rsidP="00B926F7">
      <w:pPr>
        <w:spacing w:after="0"/>
      </w:pPr>
    </w:p>
    <w:p w:rsidR="00A5147F" w:rsidRDefault="00A5147F" w:rsidP="00B926F7">
      <w:pPr>
        <w:spacing w:after="0"/>
        <w:rPr>
          <w:noProof/>
          <w:lang w:eastAsia="pl-PL"/>
        </w:rPr>
      </w:pPr>
    </w:p>
    <w:p w:rsidR="00A5147F" w:rsidRDefault="00A5147F" w:rsidP="0041779D">
      <w:pPr>
        <w:sectPr w:rsidR="00A5147F" w:rsidSect="00A92132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9.4pt;height:403.8pt">
            <v:imagedata r:id="rId4" o:title=""/>
          </v:shape>
        </w:pict>
      </w:r>
      <w:r>
        <w:t>Nazwij obrazki na literkach, staraj się ładnie wypowiadać wyrazy. pokoloruj</w:t>
      </w:r>
    </w:p>
    <w:p w:rsidR="00A5147F" w:rsidRDefault="00A5147F" w:rsidP="00B926F7">
      <w:pPr>
        <w:spacing w:after="0"/>
      </w:pPr>
    </w:p>
    <w:p w:rsidR="00A5147F" w:rsidRDefault="00A5147F" w:rsidP="0041779D">
      <w:r>
        <w:t>Rozwiąż krzyżówkę</w:t>
      </w:r>
    </w:p>
    <w:p w:rsidR="00A5147F" w:rsidRDefault="00A5147F" w:rsidP="0041779D"/>
    <w:p w:rsidR="00A5147F" w:rsidRDefault="00A5147F" w:rsidP="0041779D">
      <w:pPr>
        <w:spacing w:after="0"/>
      </w:pPr>
      <w:r>
        <w:pict>
          <v:shape id="_x0000_i1026" type="#_x0000_t75" style="width:448.8pt;height:634.2pt">
            <v:imagedata r:id="rId5" o:title=""/>
          </v:shape>
        </w:pict>
      </w:r>
    </w:p>
    <w:p w:rsidR="00A5147F" w:rsidRDefault="00A5147F" w:rsidP="00B926F7">
      <w:pPr>
        <w:spacing w:after="0"/>
        <w:rPr>
          <w:noProof/>
          <w:lang w:eastAsia="pl-PL"/>
        </w:rPr>
      </w:pPr>
      <w:r>
        <w:rPr>
          <w:noProof/>
          <w:lang w:eastAsia="pl-PL"/>
        </w:rPr>
        <w:pict>
          <v:shape id="Obraz 4" o:spid="_x0000_i1027" type="#_x0000_t75" style="width:519pt;height:731.4pt;visibility:visible">
            <v:imagedata r:id="rId6" o:title=""/>
          </v:shape>
        </w:pict>
      </w:r>
    </w:p>
    <w:p w:rsidR="00A5147F" w:rsidRPr="000F32EC" w:rsidRDefault="00A5147F" w:rsidP="000F32EC">
      <w:pPr>
        <w:spacing w:after="0"/>
        <w:jc w:val="right"/>
        <w:rPr>
          <w:sz w:val="16"/>
          <w:szCs w:val="16"/>
        </w:rPr>
      </w:pPr>
      <w:r w:rsidRPr="000F32EC">
        <w:rPr>
          <w:noProof/>
          <w:sz w:val="16"/>
          <w:szCs w:val="16"/>
          <w:lang w:eastAsia="pl-PL"/>
        </w:rPr>
        <w:t>G. Kurcab</w:t>
      </w:r>
    </w:p>
    <w:sectPr w:rsidR="00A5147F" w:rsidRPr="000F32EC" w:rsidSect="00B926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embedSystemFont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26F7"/>
    <w:rsid w:val="00033965"/>
    <w:rsid w:val="00081FF3"/>
    <w:rsid w:val="000F32EC"/>
    <w:rsid w:val="00115120"/>
    <w:rsid w:val="0041779D"/>
    <w:rsid w:val="00445016"/>
    <w:rsid w:val="004620F6"/>
    <w:rsid w:val="004A7BE9"/>
    <w:rsid w:val="004F0BA4"/>
    <w:rsid w:val="0070072F"/>
    <w:rsid w:val="007233B5"/>
    <w:rsid w:val="008943A7"/>
    <w:rsid w:val="00975622"/>
    <w:rsid w:val="00A5147F"/>
    <w:rsid w:val="00A92132"/>
    <w:rsid w:val="00B926F7"/>
    <w:rsid w:val="00BB3870"/>
    <w:rsid w:val="00C21890"/>
    <w:rsid w:val="00E17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43A7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92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926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16</Words>
  <Characters>97</Characters>
  <Application>Microsoft Office Outlook</Application>
  <DocSecurity>0</DocSecurity>
  <Lines>0</Lines>
  <Paragraphs>0</Paragraphs>
  <ScaleCrop>false</ScaleCrop>
  <Company>Twoja nazwa firmy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Twoja nazwa użytkownika</dc:creator>
  <cp:keywords/>
  <dc:description/>
  <cp:lastModifiedBy>piotr</cp:lastModifiedBy>
  <cp:revision>3</cp:revision>
  <dcterms:created xsi:type="dcterms:W3CDTF">2020-03-23T17:30:00Z</dcterms:created>
  <dcterms:modified xsi:type="dcterms:W3CDTF">2020-03-23T18:57:00Z</dcterms:modified>
</cp:coreProperties>
</file>