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625" w:rsidRPr="00E51DE7" w:rsidRDefault="00806625" w:rsidP="00214D9B">
      <w:pPr>
        <w:jc w:val="both"/>
        <w:rPr>
          <w:sz w:val="28"/>
          <w:szCs w:val="28"/>
        </w:rPr>
      </w:pPr>
      <w:r w:rsidRPr="00E51DE7">
        <w:rPr>
          <w:sz w:val="28"/>
          <w:szCs w:val="28"/>
        </w:rPr>
        <w:t>Drodzy Rodzice,</w:t>
      </w:r>
    </w:p>
    <w:p w:rsidR="00806625" w:rsidRDefault="00806625" w:rsidP="00214D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proponuję Państwu kilka propozycji ćwiczeń grafomotorycznych (kontynuowanie rozpoczętych linii, rysowanie linii po śladzie), które polecam do wielokrotnego użytku (np. co dziennie po 10 - 15 min). </w:t>
      </w:r>
    </w:p>
    <w:p w:rsidR="00806625" w:rsidRDefault="00806625" w:rsidP="00214D9B">
      <w:pPr>
        <w:jc w:val="both"/>
        <w:rPr>
          <w:sz w:val="28"/>
          <w:szCs w:val="28"/>
        </w:rPr>
      </w:pPr>
      <w:r>
        <w:rPr>
          <w:sz w:val="28"/>
          <w:szCs w:val="28"/>
        </w:rPr>
        <w:t>Ćwiczenia grafomotoryczne prowadzone systematycznie pozwolą na:</w:t>
      </w:r>
    </w:p>
    <w:p w:rsidR="00806625" w:rsidRDefault="00806625" w:rsidP="00214D9B">
      <w:pPr>
        <w:jc w:val="both"/>
        <w:rPr>
          <w:sz w:val="28"/>
          <w:szCs w:val="28"/>
        </w:rPr>
      </w:pPr>
      <w:r>
        <w:rPr>
          <w:sz w:val="28"/>
          <w:szCs w:val="28"/>
        </w:rPr>
        <w:t>- stymulowanie ogólnego rozwoju dziecka</w:t>
      </w:r>
    </w:p>
    <w:p w:rsidR="00806625" w:rsidRDefault="00806625" w:rsidP="00214D9B">
      <w:pPr>
        <w:jc w:val="both"/>
        <w:rPr>
          <w:sz w:val="28"/>
          <w:szCs w:val="28"/>
        </w:rPr>
      </w:pPr>
      <w:r>
        <w:rPr>
          <w:sz w:val="28"/>
          <w:szCs w:val="28"/>
        </w:rPr>
        <w:t>- wyrównywanie dysharmonii rozwojowych</w:t>
      </w:r>
    </w:p>
    <w:p w:rsidR="00806625" w:rsidRDefault="00806625" w:rsidP="00214D9B">
      <w:pPr>
        <w:jc w:val="both"/>
        <w:rPr>
          <w:sz w:val="28"/>
          <w:szCs w:val="28"/>
        </w:rPr>
      </w:pPr>
      <w:r>
        <w:rPr>
          <w:sz w:val="28"/>
          <w:szCs w:val="28"/>
        </w:rPr>
        <w:t>- usprawnienie koordynacji wzrokowo - ruchowej</w:t>
      </w:r>
    </w:p>
    <w:p w:rsidR="00806625" w:rsidRDefault="00806625" w:rsidP="00214D9B">
      <w:pPr>
        <w:jc w:val="both"/>
        <w:rPr>
          <w:sz w:val="28"/>
          <w:szCs w:val="28"/>
        </w:rPr>
      </w:pPr>
      <w:r>
        <w:rPr>
          <w:sz w:val="28"/>
          <w:szCs w:val="28"/>
        </w:rPr>
        <w:t>- usprawnienie mięśni palców i zdolności współpracy palców ręki</w:t>
      </w:r>
    </w:p>
    <w:p w:rsidR="00806625" w:rsidRDefault="00806625" w:rsidP="00214D9B">
      <w:pPr>
        <w:jc w:val="both"/>
        <w:rPr>
          <w:sz w:val="28"/>
          <w:szCs w:val="28"/>
        </w:rPr>
      </w:pPr>
      <w:r>
        <w:rPr>
          <w:sz w:val="28"/>
          <w:szCs w:val="28"/>
        </w:rPr>
        <w:t>- wyrabianie umiejętności prawidłowego posługiwania się narzędziem piszącym</w:t>
      </w:r>
    </w:p>
    <w:p w:rsidR="00806625" w:rsidRDefault="00806625" w:rsidP="00214D9B">
      <w:pPr>
        <w:jc w:val="both"/>
      </w:pPr>
      <w:r>
        <w:rPr>
          <w:sz w:val="28"/>
          <w:szCs w:val="28"/>
        </w:rPr>
        <w:t>- likwidowanie napięcia mięśniowego.</w:t>
      </w:r>
    </w:p>
    <w:p w:rsidR="00806625" w:rsidRPr="00E51DE7" w:rsidRDefault="00806625" w:rsidP="00214D9B">
      <w:pPr>
        <w:jc w:val="both"/>
        <w:rPr>
          <w:b/>
          <w:bCs/>
          <w:sz w:val="28"/>
          <w:szCs w:val="28"/>
        </w:rPr>
      </w:pPr>
      <w:r w:rsidRPr="00E51DE7">
        <w:rPr>
          <w:b/>
          <w:bCs/>
          <w:sz w:val="28"/>
          <w:szCs w:val="28"/>
        </w:rPr>
        <w:t>Należy pamiętać jednak, że usprawnianie grafomotoryczne zaczynamy od najprostszych ćwiczeń. Oto kilka propozycji zadań:</w:t>
      </w:r>
    </w:p>
    <w:p w:rsidR="00806625" w:rsidRDefault="00806625" w:rsidP="00214D9B">
      <w:pPr>
        <w:jc w:val="both"/>
        <w:rPr>
          <w:sz w:val="28"/>
          <w:szCs w:val="28"/>
        </w:rPr>
      </w:pPr>
      <w:r>
        <w:rPr>
          <w:sz w:val="28"/>
          <w:szCs w:val="28"/>
        </w:rPr>
        <w:t>- konstruowanie i budowanie z klocków, z patyczków</w:t>
      </w:r>
    </w:p>
    <w:p w:rsidR="00806625" w:rsidRDefault="00806625" w:rsidP="00214D9B">
      <w:pPr>
        <w:jc w:val="both"/>
        <w:rPr>
          <w:sz w:val="28"/>
          <w:szCs w:val="28"/>
        </w:rPr>
      </w:pPr>
      <w:r>
        <w:rPr>
          <w:sz w:val="28"/>
          <w:szCs w:val="28"/>
        </w:rPr>
        <w:t>- układanie puzzli</w:t>
      </w:r>
    </w:p>
    <w:p w:rsidR="00806625" w:rsidRDefault="00806625" w:rsidP="00214D9B">
      <w:pPr>
        <w:jc w:val="both"/>
        <w:rPr>
          <w:sz w:val="28"/>
          <w:szCs w:val="28"/>
        </w:rPr>
      </w:pPr>
      <w:r>
        <w:rPr>
          <w:sz w:val="28"/>
          <w:szCs w:val="28"/>
        </w:rPr>
        <w:t>- majsterkowanie (przybijanie, sklejanie)</w:t>
      </w:r>
    </w:p>
    <w:p w:rsidR="00806625" w:rsidRDefault="00806625" w:rsidP="00214D9B">
      <w:pPr>
        <w:jc w:val="both"/>
        <w:rPr>
          <w:sz w:val="28"/>
          <w:szCs w:val="28"/>
        </w:rPr>
      </w:pPr>
      <w:r>
        <w:rPr>
          <w:sz w:val="28"/>
          <w:szCs w:val="28"/>
        </w:rPr>
        <w:t>- nawlekanie koralików (do tego można wykorzystać makaron penne i dziecko może nawlekać makaron przez sznurek) - usprawnianie ruchu pęsetkowego</w:t>
      </w:r>
    </w:p>
    <w:p w:rsidR="00806625" w:rsidRDefault="00806625" w:rsidP="00214D9B">
      <w:pPr>
        <w:jc w:val="both"/>
        <w:rPr>
          <w:sz w:val="28"/>
          <w:szCs w:val="28"/>
        </w:rPr>
      </w:pPr>
      <w:r>
        <w:rPr>
          <w:sz w:val="28"/>
          <w:szCs w:val="28"/>
        </w:rPr>
        <w:t>- wciskanie przedmiotów w otworki</w:t>
      </w:r>
    </w:p>
    <w:p w:rsidR="00806625" w:rsidRDefault="00806625" w:rsidP="00214D9B">
      <w:pPr>
        <w:jc w:val="both"/>
        <w:rPr>
          <w:sz w:val="28"/>
          <w:szCs w:val="28"/>
        </w:rPr>
      </w:pPr>
      <w:r>
        <w:rPr>
          <w:sz w:val="28"/>
          <w:szCs w:val="28"/>
        </w:rPr>
        <w:t>- gra w kręgle</w:t>
      </w:r>
    </w:p>
    <w:p w:rsidR="00806625" w:rsidRDefault="00806625" w:rsidP="00214D9B">
      <w:pPr>
        <w:jc w:val="both"/>
        <w:rPr>
          <w:sz w:val="28"/>
          <w:szCs w:val="28"/>
        </w:rPr>
      </w:pPr>
      <w:r>
        <w:rPr>
          <w:sz w:val="28"/>
          <w:szCs w:val="28"/>
        </w:rPr>
        <w:t>- darcie papieru, wydzieranie z papieru</w:t>
      </w:r>
    </w:p>
    <w:p w:rsidR="00806625" w:rsidRDefault="00806625" w:rsidP="00214D9B">
      <w:pPr>
        <w:jc w:val="both"/>
        <w:rPr>
          <w:sz w:val="28"/>
          <w:szCs w:val="28"/>
        </w:rPr>
      </w:pPr>
      <w:r>
        <w:rPr>
          <w:sz w:val="28"/>
          <w:szCs w:val="28"/>
        </w:rPr>
        <w:t>- wycinanie nożyczkami</w:t>
      </w:r>
    </w:p>
    <w:p w:rsidR="00806625" w:rsidRDefault="00806625" w:rsidP="00214D9B">
      <w:pPr>
        <w:jc w:val="both"/>
        <w:rPr>
          <w:sz w:val="28"/>
          <w:szCs w:val="28"/>
        </w:rPr>
      </w:pPr>
      <w:r>
        <w:rPr>
          <w:sz w:val="28"/>
          <w:szCs w:val="28"/>
        </w:rPr>
        <w:t>- stemplowanie</w:t>
      </w:r>
    </w:p>
    <w:p w:rsidR="00806625" w:rsidRDefault="00806625" w:rsidP="00214D9B">
      <w:pPr>
        <w:jc w:val="both"/>
        <w:rPr>
          <w:sz w:val="28"/>
          <w:szCs w:val="28"/>
        </w:rPr>
      </w:pPr>
      <w:r>
        <w:rPr>
          <w:sz w:val="28"/>
          <w:szCs w:val="28"/>
        </w:rPr>
        <w:t>- rysowanie patykiem na piasku</w:t>
      </w:r>
    </w:p>
    <w:p w:rsidR="00806625" w:rsidRDefault="00806625" w:rsidP="00214D9B">
      <w:pPr>
        <w:jc w:val="both"/>
        <w:rPr>
          <w:sz w:val="28"/>
          <w:szCs w:val="28"/>
        </w:rPr>
      </w:pPr>
      <w:r>
        <w:rPr>
          <w:sz w:val="28"/>
          <w:szCs w:val="28"/>
        </w:rPr>
        <w:t>- mazanie zmoczonym palcem w farbie po papierze</w:t>
      </w:r>
    </w:p>
    <w:p w:rsidR="00806625" w:rsidRDefault="00806625" w:rsidP="00214D9B">
      <w:pPr>
        <w:jc w:val="both"/>
        <w:rPr>
          <w:sz w:val="28"/>
          <w:szCs w:val="28"/>
        </w:rPr>
      </w:pPr>
      <w:r>
        <w:rPr>
          <w:sz w:val="28"/>
          <w:szCs w:val="28"/>
        </w:rPr>
        <w:t>- odciskanie zamalowanej farbą dłoni, stóp</w:t>
      </w:r>
    </w:p>
    <w:p w:rsidR="00806625" w:rsidRDefault="00806625" w:rsidP="00214D9B">
      <w:pPr>
        <w:jc w:val="both"/>
        <w:rPr>
          <w:sz w:val="28"/>
          <w:szCs w:val="28"/>
        </w:rPr>
      </w:pPr>
      <w:r>
        <w:rPr>
          <w:sz w:val="28"/>
          <w:szCs w:val="28"/>
        </w:rPr>
        <w:t>- malowanie farbami na powierzchniach o różnej wielkości - palcami i pędzlem</w:t>
      </w:r>
    </w:p>
    <w:p w:rsidR="00806625" w:rsidRDefault="00806625" w:rsidP="00214D9B">
      <w:pPr>
        <w:jc w:val="both"/>
        <w:rPr>
          <w:sz w:val="28"/>
          <w:szCs w:val="28"/>
        </w:rPr>
      </w:pPr>
      <w:r>
        <w:rPr>
          <w:sz w:val="28"/>
          <w:szCs w:val="28"/>
        </w:rPr>
        <w:t>- obrysowywanie dłoni i stóp</w:t>
      </w:r>
    </w:p>
    <w:p w:rsidR="00806625" w:rsidRDefault="00806625" w:rsidP="00422B8C">
      <w:pPr>
        <w:jc w:val="both"/>
        <w:rPr>
          <w:sz w:val="28"/>
          <w:szCs w:val="28"/>
        </w:rPr>
      </w:pPr>
      <w:r>
        <w:rPr>
          <w:sz w:val="28"/>
          <w:szCs w:val="28"/>
        </w:rPr>
        <w:t>- kalkowanie rysunków (do tego ćwiczenia potrzebna jest folia lub kalkę techniczną)</w:t>
      </w:r>
    </w:p>
    <w:p w:rsidR="00806625" w:rsidRDefault="00806625" w:rsidP="00214D9B">
      <w:pPr>
        <w:jc w:val="both"/>
        <w:rPr>
          <w:sz w:val="28"/>
          <w:szCs w:val="28"/>
        </w:rPr>
      </w:pPr>
      <w:r>
        <w:rPr>
          <w:sz w:val="28"/>
          <w:szCs w:val="28"/>
        </w:rPr>
        <w:t>- rysowanie kredkami, ołówkiem, kredą, węglem rysunkowym</w:t>
      </w:r>
    </w:p>
    <w:p w:rsidR="00806625" w:rsidRDefault="00806625" w:rsidP="00214D9B">
      <w:pPr>
        <w:jc w:val="both"/>
        <w:rPr>
          <w:sz w:val="28"/>
          <w:szCs w:val="28"/>
        </w:rPr>
      </w:pPr>
      <w:r>
        <w:rPr>
          <w:sz w:val="28"/>
          <w:szCs w:val="28"/>
        </w:rPr>
        <w:t>- kolorowanie obrazków, czyli zamalowywanie w określony sposób (kreski poziome, pionowe, okrężne) form graficznych ograniczonych konturami, których nie wolno przekraczać</w:t>
      </w:r>
    </w:p>
    <w:p w:rsidR="00806625" w:rsidRDefault="00806625" w:rsidP="00214D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rysowanie według szablonu, np. figur geometrycznych </w:t>
      </w:r>
    </w:p>
    <w:p w:rsidR="00806625" w:rsidRDefault="00806625" w:rsidP="00214D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kreślenie linii pionowych i poziomych, kontynuowanie rozpoczętych linii </w:t>
      </w:r>
    </w:p>
    <w:p w:rsidR="00806625" w:rsidRDefault="00806625" w:rsidP="00214D9B">
      <w:pPr>
        <w:jc w:val="both"/>
        <w:rPr>
          <w:sz w:val="28"/>
          <w:szCs w:val="28"/>
        </w:rPr>
      </w:pPr>
      <w:r>
        <w:rPr>
          <w:sz w:val="28"/>
          <w:szCs w:val="28"/>
        </w:rPr>
        <w:t>- ćwiczenia w rysowaniu okręgów i spirali w obu kierunkach</w:t>
      </w:r>
    </w:p>
    <w:p w:rsidR="00806625" w:rsidRDefault="00806625" w:rsidP="0064346A">
      <w:pPr>
        <w:jc w:val="both"/>
        <w:rPr>
          <w:sz w:val="28"/>
          <w:szCs w:val="28"/>
        </w:rPr>
      </w:pPr>
      <w:r>
        <w:rPr>
          <w:sz w:val="28"/>
          <w:szCs w:val="28"/>
        </w:rPr>
        <w:t>- lepienie z plasteliny, zabawa z plasteliną (np. ugniatanie, robienie wałków, kulek)</w:t>
      </w:r>
    </w:p>
    <w:p w:rsidR="00806625" w:rsidRDefault="00806625" w:rsidP="0064346A">
      <w:pPr>
        <w:jc w:val="both"/>
        <w:rPr>
          <w:sz w:val="28"/>
          <w:szCs w:val="28"/>
        </w:rPr>
      </w:pPr>
      <w:r>
        <w:rPr>
          <w:sz w:val="28"/>
          <w:szCs w:val="28"/>
        </w:rPr>
        <w:t>- wodzenie palcem po liniach wyciętych z papieru ściernego</w:t>
      </w:r>
    </w:p>
    <w:p w:rsidR="00806625" w:rsidRDefault="00806625" w:rsidP="0064346A">
      <w:pPr>
        <w:jc w:val="both"/>
        <w:rPr>
          <w:sz w:val="28"/>
          <w:szCs w:val="28"/>
        </w:rPr>
      </w:pPr>
      <w:r>
        <w:rPr>
          <w:sz w:val="28"/>
          <w:szCs w:val="28"/>
        </w:rPr>
        <w:t>- kreślenie linii pionowych (z góry w dół) i poziomych (z lewej do prawej)  oraz kształtów (np. koła) na tackach z piaskiem, kaszy mannej</w:t>
      </w:r>
    </w:p>
    <w:p w:rsidR="00806625" w:rsidRDefault="00806625" w:rsidP="0064346A">
      <w:pPr>
        <w:jc w:val="both"/>
        <w:rPr>
          <w:sz w:val="28"/>
          <w:szCs w:val="28"/>
        </w:rPr>
      </w:pPr>
      <w:r>
        <w:rPr>
          <w:sz w:val="28"/>
          <w:szCs w:val="28"/>
        </w:rPr>
        <w:t>- rysowanie oburącz w powietrzu dużych wzorów, np. drzewo, dom, serce</w:t>
      </w:r>
    </w:p>
    <w:p w:rsidR="00806625" w:rsidRDefault="00806625" w:rsidP="0064346A">
      <w:pPr>
        <w:jc w:val="both"/>
        <w:rPr>
          <w:sz w:val="28"/>
          <w:szCs w:val="28"/>
        </w:rPr>
      </w:pPr>
      <w:r>
        <w:rPr>
          <w:sz w:val="28"/>
          <w:szCs w:val="28"/>
        </w:rPr>
        <w:t>- "malowanki - niespodzianki", czyli rysuje się coś świecą na kartce tak, aby dziecko nie widziało, co to jest, po czym dziecko pokrywa farbą kartkę</w:t>
      </w:r>
    </w:p>
    <w:p w:rsidR="00806625" w:rsidRDefault="00806625" w:rsidP="0064346A">
      <w:pPr>
        <w:jc w:val="both"/>
        <w:rPr>
          <w:sz w:val="28"/>
          <w:szCs w:val="28"/>
        </w:rPr>
      </w:pPr>
      <w:r>
        <w:rPr>
          <w:sz w:val="28"/>
          <w:szCs w:val="28"/>
        </w:rPr>
        <w:t>- faliste ruchy ramion - zabawa w naśladowanie ptaków</w:t>
      </w:r>
    </w:p>
    <w:p w:rsidR="00806625" w:rsidRDefault="00806625" w:rsidP="006434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mocne zaciskanie dłoni - wzmacnia chwyt, poprawia napięcie mięśniowe (Dziecko zaciska dłonie w pięści, kciuki pozostają na zewnątrz. Następnie - rozluźnia dłonie, prostuje palce. Powtarzać 10 razy - powoli i silnie.). </w:t>
      </w:r>
    </w:p>
    <w:p w:rsidR="00806625" w:rsidRDefault="00806625" w:rsidP="0064346A">
      <w:pPr>
        <w:jc w:val="both"/>
        <w:rPr>
          <w:sz w:val="28"/>
          <w:szCs w:val="28"/>
        </w:rPr>
      </w:pPr>
      <w:r>
        <w:rPr>
          <w:sz w:val="28"/>
          <w:szCs w:val="28"/>
        </w:rPr>
        <w:t>- robienie kul z gazet i rzucanie kulkami do celu</w:t>
      </w:r>
    </w:p>
    <w:p w:rsidR="00806625" w:rsidRDefault="00806625" w:rsidP="0064346A">
      <w:pPr>
        <w:jc w:val="both"/>
        <w:rPr>
          <w:sz w:val="28"/>
          <w:szCs w:val="28"/>
        </w:rPr>
      </w:pPr>
      <w:r>
        <w:rPr>
          <w:sz w:val="28"/>
          <w:szCs w:val="28"/>
        </w:rPr>
        <w:t>- ściskanie w dłoni kulek z gazet, piłeczek różnej wielkości i twardości, przedmiotów o różnej fakturze i twardości</w:t>
      </w:r>
    </w:p>
    <w:p w:rsidR="00806625" w:rsidRDefault="00806625" w:rsidP="0064346A">
      <w:pPr>
        <w:jc w:val="both"/>
        <w:rPr>
          <w:sz w:val="28"/>
          <w:szCs w:val="28"/>
        </w:rPr>
      </w:pPr>
      <w:r>
        <w:rPr>
          <w:sz w:val="28"/>
          <w:szCs w:val="28"/>
        </w:rPr>
        <w:t>- wyciskanie gąbki w ciepłej wodzie</w:t>
      </w:r>
    </w:p>
    <w:p w:rsidR="00806625" w:rsidRDefault="00806625" w:rsidP="0064346A">
      <w:pPr>
        <w:jc w:val="both"/>
        <w:rPr>
          <w:sz w:val="28"/>
          <w:szCs w:val="28"/>
        </w:rPr>
      </w:pPr>
      <w:r>
        <w:rPr>
          <w:sz w:val="28"/>
          <w:szCs w:val="28"/>
        </w:rPr>
        <w:t>- chodzenie po narysowanej linii</w:t>
      </w:r>
    </w:p>
    <w:p w:rsidR="00806625" w:rsidRDefault="00806625" w:rsidP="0064346A">
      <w:pPr>
        <w:jc w:val="both"/>
        <w:rPr>
          <w:sz w:val="28"/>
          <w:szCs w:val="28"/>
        </w:rPr>
      </w:pPr>
      <w:r>
        <w:rPr>
          <w:sz w:val="28"/>
          <w:szCs w:val="28"/>
        </w:rPr>
        <w:t>- rzucanie i łapanie woreczka, piłki</w:t>
      </w:r>
    </w:p>
    <w:p w:rsidR="00806625" w:rsidRDefault="00806625" w:rsidP="0064346A">
      <w:pPr>
        <w:jc w:val="both"/>
        <w:rPr>
          <w:sz w:val="28"/>
          <w:szCs w:val="28"/>
        </w:rPr>
      </w:pPr>
      <w:r>
        <w:rPr>
          <w:sz w:val="28"/>
          <w:szCs w:val="28"/>
        </w:rPr>
        <w:t>- rzucanie piłki do celu</w:t>
      </w:r>
    </w:p>
    <w:p w:rsidR="00806625" w:rsidRDefault="00806625" w:rsidP="0064346A">
      <w:pPr>
        <w:jc w:val="both"/>
        <w:rPr>
          <w:sz w:val="28"/>
          <w:szCs w:val="28"/>
        </w:rPr>
      </w:pPr>
      <w:r>
        <w:rPr>
          <w:sz w:val="28"/>
          <w:szCs w:val="28"/>
        </w:rPr>
        <w:t>- toczenie piłki do celu</w:t>
      </w:r>
    </w:p>
    <w:p w:rsidR="00806625" w:rsidRDefault="00806625" w:rsidP="0064346A">
      <w:pPr>
        <w:jc w:val="both"/>
        <w:rPr>
          <w:sz w:val="28"/>
          <w:szCs w:val="28"/>
        </w:rPr>
      </w:pPr>
      <w:r>
        <w:br/>
      </w:r>
      <w:r>
        <w:rPr>
          <w:sz w:val="28"/>
          <w:szCs w:val="28"/>
        </w:rPr>
        <w:t>Odsyłam Państwa również na obejrzenie krótkich filmików instruktażowych:</w:t>
      </w:r>
    </w:p>
    <w:p w:rsidR="00806625" w:rsidRDefault="00806625" w:rsidP="006434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823B3">
        <w:rPr>
          <w:sz w:val="28"/>
          <w:szCs w:val="28"/>
        </w:rPr>
        <w:t>https://www.youtube.com/watch?v=65O16scyGLw</w:t>
      </w:r>
    </w:p>
    <w:p w:rsidR="00806625" w:rsidRDefault="00806625" w:rsidP="0064346A">
      <w:pPr>
        <w:jc w:val="both"/>
        <w:rPr>
          <w:sz w:val="28"/>
          <w:szCs w:val="28"/>
        </w:rPr>
      </w:pPr>
      <w:r w:rsidRPr="005823B3">
        <w:rPr>
          <w:sz w:val="28"/>
          <w:szCs w:val="28"/>
        </w:rPr>
        <w:t>https://www.youtube.com/watch?v=smzxW4u095Q</w:t>
      </w:r>
    </w:p>
    <w:p w:rsidR="00806625" w:rsidRDefault="00806625" w:rsidP="0064346A">
      <w:pPr>
        <w:jc w:val="both"/>
        <w:rPr>
          <w:sz w:val="28"/>
          <w:szCs w:val="28"/>
        </w:rPr>
      </w:pPr>
      <w:r w:rsidRPr="005823B3">
        <w:rPr>
          <w:sz w:val="28"/>
          <w:szCs w:val="28"/>
        </w:rPr>
        <w:t>https://www.youtube.com/watch?v=HqKnMdY8EQw</w:t>
      </w:r>
    </w:p>
    <w:p w:rsidR="00806625" w:rsidRDefault="00806625" w:rsidP="0064346A">
      <w:pPr>
        <w:jc w:val="both"/>
        <w:rPr>
          <w:sz w:val="28"/>
          <w:szCs w:val="28"/>
        </w:rPr>
      </w:pPr>
      <w:r w:rsidRPr="005823B3">
        <w:rPr>
          <w:sz w:val="28"/>
          <w:szCs w:val="28"/>
        </w:rPr>
        <w:t>https://www.youtube.com/watch?v=J3WqxZfgxvw</w:t>
      </w:r>
    </w:p>
    <w:p w:rsidR="00806625" w:rsidRDefault="00806625" w:rsidP="0064346A">
      <w:pPr>
        <w:jc w:val="both"/>
        <w:rPr>
          <w:sz w:val="28"/>
          <w:szCs w:val="28"/>
        </w:rPr>
      </w:pPr>
      <w:r w:rsidRPr="005823B3">
        <w:rPr>
          <w:sz w:val="28"/>
          <w:szCs w:val="28"/>
        </w:rPr>
        <w:t>https://www.youtube.com/watch?v=6vWqEVU8-bE</w:t>
      </w:r>
    </w:p>
    <w:p w:rsidR="00806625" w:rsidRPr="0064346A" w:rsidRDefault="00806625" w:rsidP="003205B5">
      <w:pPr>
        <w:jc w:val="right"/>
        <w:rPr>
          <w:sz w:val="28"/>
          <w:szCs w:val="28"/>
        </w:rPr>
      </w:pPr>
      <w:r>
        <w:rPr>
          <w:sz w:val="28"/>
          <w:szCs w:val="28"/>
        </w:rPr>
        <w:t>Pozdrawiam, Beata Sokołowska</w:t>
      </w:r>
    </w:p>
    <w:p w:rsidR="00806625" w:rsidRDefault="00806625" w:rsidP="00D03B35">
      <w:pPr>
        <w:pStyle w:val="NormalWeb"/>
      </w:pPr>
      <w:r>
        <w:t>                                 </w:t>
      </w:r>
    </w:p>
    <w:p w:rsidR="00806625" w:rsidRDefault="00806625" w:rsidP="00214D9B">
      <w:pPr>
        <w:jc w:val="both"/>
        <w:rPr>
          <w:sz w:val="28"/>
          <w:szCs w:val="28"/>
        </w:rPr>
      </w:pPr>
    </w:p>
    <w:p w:rsidR="00806625" w:rsidRDefault="00806625" w:rsidP="00214D9B">
      <w:pPr>
        <w:jc w:val="both"/>
        <w:rPr>
          <w:sz w:val="28"/>
          <w:szCs w:val="28"/>
        </w:rPr>
      </w:pPr>
    </w:p>
    <w:p w:rsidR="00806625" w:rsidRDefault="00806625" w:rsidP="00214D9B">
      <w:pPr>
        <w:jc w:val="both"/>
        <w:rPr>
          <w:sz w:val="28"/>
          <w:szCs w:val="28"/>
        </w:rPr>
      </w:pPr>
    </w:p>
    <w:p w:rsidR="00806625" w:rsidRDefault="00806625" w:rsidP="00214D9B">
      <w:pPr>
        <w:jc w:val="both"/>
        <w:rPr>
          <w:sz w:val="28"/>
          <w:szCs w:val="28"/>
        </w:rPr>
      </w:pPr>
    </w:p>
    <w:p w:rsidR="00806625" w:rsidRDefault="00806625" w:rsidP="00214D9B">
      <w:pPr>
        <w:jc w:val="both"/>
        <w:rPr>
          <w:sz w:val="28"/>
          <w:szCs w:val="28"/>
        </w:rPr>
      </w:pPr>
    </w:p>
    <w:p w:rsidR="00806625" w:rsidRDefault="00806625" w:rsidP="00214D9B">
      <w:pPr>
        <w:jc w:val="both"/>
        <w:rPr>
          <w:sz w:val="28"/>
          <w:szCs w:val="28"/>
        </w:rPr>
      </w:pPr>
    </w:p>
    <w:p w:rsidR="00806625" w:rsidRDefault="00806625" w:rsidP="00214D9B">
      <w:pPr>
        <w:jc w:val="both"/>
        <w:rPr>
          <w:sz w:val="28"/>
          <w:szCs w:val="28"/>
        </w:rPr>
      </w:pPr>
    </w:p>
    <w:p w:rsidR="00806625" w:rsidRDefault="00806625" w:rsidP="00214D9B">
      <w:pPr>
        <w:jc w:val="both"/>
        <w:rPr>
          <w:sz w:val="28"/>
          <w:szCs w:val="28"/>
        </w:rPr>
      </w:pPr>
    </w:p>
    <w:p w:rsidR="00806625" w:rsidRDefault="00806625" w:rsidP="00214D9B">
      <w:pPr>
        <w:jc w:val="both"/>
        <w:rPr>
          <w:sz w:val="28"/>
          <w:szCs w:val="28"/>
        </w:rPr>
        <w:sectPr w:rsidR="00806625" w:rsidSect="00C7425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06625" w:rsidRDefault="00806625" w:rsidP="00214D9B">
      <w:pPr>
        <w:jc w:val="both"/>
        <w:rPr>
          <w:sz w:val="28"/>
          <w:szCs w:val="28"/>
        </w:rPr>
      </w:pPr>
      <w:r w:rsidRPr="007733CC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3pt;height:555.6pt">
            <v:imagedata r:id="rId4" o:title=""/>
          </v:shape>
        </w:pict>
      </w:r>
    </w:p>
    <w:p w:rsidR="00806625" w:rsidRDefault="00806625" w:rsidP="00214D9B">
      <w:pPr>
        <w:jc w:val="both"/>
        <w:rPr>
          <w:sz w:val="28"/>
          <w:szCs w:val="28"/>
        </w:rPr>
      </w:pPr>
      <w:r w:rsidRPr="007733CC">
        <w:rPr>
          <w:sz w:val="28"/>
          <w:szCs w:val="28"/>
        </w:rPr>
        <w:pict>
          <v:shape id="_x0000_i1026" type="#_x0000_t75" style="width:807pt;height:554.4pt">
            <v:imagedata r:id="rId5" o:title=""/>
          </v:shape>
        </w:pict>
      </w:r>
    </w:p>
    <w:p w:rsidR="00806625" w:rsidRDefault="00806625" w:rsidP="00214D9B">
      <w:pPr>
        <w:jc w:val="both"/>
        <w:rPr>
          <w:sz w:val="28"/>
          <w:szCs w:val="28"/>
        </w:rPr>
      </w:pPr>
      <w:r w:rsidRPr="007733CC">
        <w:rPr>
          <w:sz w:val="28"/>
          <w:szCs w:val="28"/>
        </w:rPr>
        <w:pict>
          <v:shape id="_x0000_i1027" type="#_x0000_t75" style="width:807pt;height:552pt">
            <v:imagedata r:id="rId6" o:title=""/>
          </v:shape>
        </w:pict>
      </w:r>
    </w:p>
    <w:p w:rsidR="00806625" w:rsidRDefault="00806625" w:rsidP="00214D9B">
      <w:pPr>
        <w:jc w:val="both"/>
        <w:rPr>
          <w:sz w:val="28"/>
          <w:szCs w:val="28"/>
        </w:rPr>
      </w:pPr>
      <w:r w:rsidRPr="007733CC">
        <w:rPr>
          <w:sz w:val="28"/>
          <w:szCs w:val="28"/>
        </w:rPr>
        <w:pict>
          <v:shape id="_x0000_i1028" type="#_x0000_t75" style="width:808.2pt;height:554.4pt">
            <v:imagedata r:id="rId7" o:title=""/>
          </v:shape>
        </w:pict>
      </w:r>
    </w:p>
    <w:p w:rsidR="00806625" w:rsidRDefault="00806625" w:rsidP="00214D9B">
      <w:pPr>
        <w:jc w:val="both"/>
        <w:rPr>
          <w:sz w:val="28"/>
          <w:szCs w:val="28"/>
        </w:rPr>
      </w:pPr>
      <w:r w:rsidRPr="007733CC">
        <w:rPr>
          <w:sz w:val="28"/>
          <w:szCs w:val="28"/>
        </w:rPr>
        <w:pict>
          <v:shape id="_x0000_i1029" type="#_x0000_t75" style="width:808.8pt;height:556.2pt">
            <v:imagedata r:id="rId8" o:title=""/>
          </v:shape>
        </w:pict>
      </w:r>
    </w:p>
    <w:p w:rsidR="00806625" w:rsidRDefault="00806625" w:rsidP="00214D9B">
      <w:pPr>
        <w:jc w:val="both"/>
        <w:rPr>
          <w:sz w:val="28"/>
          <w:szCs w:val="28"/>
        </w:rPr>
      </w:pPr>
      <w:r w:rsidRPr="007733CC">
        <w:rPr>
          <w:sz w:val="28"/>
          <w:szCs w:val="28"/>
        </w:rPr>
        <w:pict>
          <v:shape id="_x0000_i1030" type="#_x0000_t75" style="width:801.6pt;height:556.8pt">
            <v:imagedata r:id="rId9" o:title=""/>
          </v:shape>
        </w:pict>
      </w:r>
    </w:p>
    <w:p w:rsidR="00806625" w:rsidRDefault="00806625" w:rsidP="00214D9B">
      <w:pPr>
        <w:jc w:val="both"/>
        <w:rPr>
          <w:sz w:val="28"/>
          <w:szCs w:val="28"/>
        </w:rPr>
      </w:pPr>
      <w:r w:rsidRPr="007733CC">
        <w:rPr>
          <w:sz w:val="28"/>
          <w:szCs w:val="28"/>
        </w:rPr>
        <w:pict>
          <v:shape id="_x0000_i1031" type="#_x0000_t75" style="width:802.2pt;height:558.6pt">
            <v:imagedata r:id="rId10" o:title=""/>
          </v:shape>
        </w:pict>
      </w:r>
    </w:p>
    <w:p w:rsidR="00806625" w:rsidRDefault="00806625" w:rsidP="00214D9B">
      <w:pPr>
        <w:jc w:val="both"/>
        <w:rPr>
          <w:sz w:val="28"/>
          <w:szCs w:val="28"/>
        </w:rPr>
      </w:pPr>
      <w:r w:rsidRPr="007733CC">
        <w:rPr>
          <w:sz w:val="28"/>
          <w:szCs w:val="28"/>
        </w:rPr>
        <w:pict>
          <v:shape id="_x0000_i1032" type="#_x0000_t75" style="width:807.6pt;height:564.6pt">
            <v:imagedata r:id="rId11" o:title=""/>
          </v:shape>
        </w:pict>
      </w:r>
    </w:p>
    <w:p w:rsidR="00806625" w:rsidRDefault="00806625" w:rsidP="00214D9B">
      <w:pPr>
        <w:jc w:val="both"/>
        <w:rPr>
          <w:sz w:val="28"/>
          <w:szCs w:val="28"/>
        </w:rPr>
      </w:pPr>
      <w:r w:rsidRPr="007733CC">
        <w:rPr>
          <w:sz w:val="28"/>
          <w:szCs w:val="28"/>
        </w:rPr>
        <w:pict>
          <v:shape id="_x0000_i1033" type="#_x0000_t75" style="width:808.8pt;height:556.2pt">
            <v:imagedata r:id="rId12" o:title=""/>
          </v:shape>
        </w:pict>
      </w:r>
    </w:p>
    <w:p w:rsidR="00806625" w:rsidRPr="007733CC" w:rsidRDefault="00806625" w:rsidP="00214D9B">
      <w:pPr>
        <w:jc w:val="both"/>
        <w:rPr>
          <w:sz w:val="28"/>
          <w:szCs w:val="28"/>
        </w:rPr>
      </w:pPr>
      <w:r w:rsidRPr="007733CC">
        <w:rPr>
          <w:sz w:val="28"/>
          <w:szCs w:val="28"/>
        </w:rPr>
        <w:pict>
          <v:shape id="_x0000_i1034" type="#_x0000_t75" style="width:816.6pt;height:554.4pt">
            <v:imagedata r:id="rId13" o:title=""/>
          </v:shape>
        </w:pict>
      </w:r>
    </w:p>
    <w:sectPr w:rsidR="00806625" w:rsidRPr="007733CC" w:rsidSect="007733C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4D9B"/>
    <w:rsid w:val="00193525"/>
    <w:rsid w:val="00214D9B"/>
    <w:rsid w:val="003205B5"/>
    <w:rsid w:val="003F3C47"/>
    <w:rsid w:val="00422B8C"/>
    <w:rsid w:val="00430BC9"/>
    <w:rsid w:val="005823B3"/>
    <w:rsid w:val="0064346A"/>
    <w:rsid w:val="007733CC"/>
    <w:rsid w:val="00806625"/>
    <w:rsid w:val="00855135"/>
    <w:rsid w:val="009113EE"/>
    <w:rsid w:val="00947301"/>
    <w:rsid w:val="009F6E30"/>
    <w:rsid w:val="00C74252"/>
    <w:rsid w:val="00D03B35"/>
    <w:rsid w:val="00E51DE7"/>
    <w:rsid w:val="00EC040B"/>
    <w:rsid w:val="00EC3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252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214D9B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476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6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13</Pages>
  <Words>471</Words>
  <Characters>2827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Drodzy Rodzice,</dc:title>
  <dc:subject/>
  <dc:creator>beti</dc:creator>
  <cp:keywords/>
  <dc:description/>
  <cp:lastModifiedBy>piotr</cp:lastModifiedBy>
  <cp:revision>2</cp:revision>
  <dcterms:created xsi:type="dcterms:W3CDTF">2020-03-31T18:40:00Z</dcterms:created>
  <dcterms:modified xsi:type="dcterms:W3CDTF">2020-03-31T18:40:00Z</dcterms:modified>
</cp:coreProperties>
</file>